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314287">
      <w:pPr>
        <w:tabs>
          <w:tab w:val="left" w:pos="1504"/>
        </w:tabs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3700780</wp:posOffset>
                </wp:positionV>
                <wp:extent cx="1022350" cy="262890"/>
                <wp:effectExtent l="0" t="0" r="6350" b="3810"/>
                <wp:wrapNone/>
                <wp:docPr id="5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262890"/>
                        </a:xfrm>
                        <a:prstGeom prst="rect">
                          <a:avLst/>
                        </a:prstGeom>
                        <a:solidFill>
                          <a:srgbClr val="51D9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9039E4">
                            <w:pPr>
                              <w:pStyle w:val="4"/>
                              <w:spacing w:before="0" w:beforeAutospacing="0" w:after="0" w:afterAutospacing="0"/>
                              <w:ind w:firstLine="240" w:firstLineChars="100"/>
                              <w:rPr>
                                <w:rFonts w:hint="default" w:eastAsia="宋体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-6.1pt;margin-top:291.4pt;height:20.7pt;width:80.5pt;z-index:251670528;mso-width-relative:page;mso-height-relative:page;" fillcolor="#51D9B5" filled="t" stroked="f" coordsize="21600,21600" o:gfxdata="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3/K3dsAAAALAQAADwAAAAAAAAABACAAAAAiAAAAZHJzL2Rvd25y&#10;ZXYueG1sUEsBAhQAFAAAAAgAh07iQAw5toA0AgAATQQAAA4AAAAAAAAAAQAgAAAAKgEAAGRycy9l&#10;Mm9Eb2MueG1sUEsFBgAAAAAGAAYAWQEAANA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C9039E4">
                      <w:pPr>
                        <w:pStyle w:val="4"/>
                        <w:spacing w:before="0" w:beforeAutospacing="0" w:after="0" w:afterAutospacing="0"/>
                        <w:ind w:firstLine="240" w:firstLineChars="100"/>
                        <w:rPr>
                          <w:rFonts w:hint="default" w:eastAsia="宋体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3992245</wp:posOffset>
                </wp:positionV>
                <wp:extent cx="7332980" cy="5268595"/>
                <wp:effectExtent l="0" t="0" r="0" b="0"/>
                <wp:wrapNone/>
                <wp:docPr id="88172263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2980" cy="526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D34EE7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2026.09-2026.10 | 二十四史RAG系统 | AI全栈开发 源码：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instrText xml:space="preserve"> HYPERLINK "https://fengguoheng.online/cmmyolo11/" </w:instrTex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https://gitee.com/fengguoheng/historical-rag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end"/>
                            </w:r>
                          </w:p>
                          <w:p w14:paraId="5EC1B948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项目背景：针对史料查询中通用大模型答案与出处不可验证的问题，搭建本地化 RAG 系统。</w:t>
                            </w:r>
                          </w:p>
                          <w:p w14:paraId="6520C88F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基于向量与关键词混合检索、经重排实现精准召回，搭配本地LLM生成带史料出处的回答，语料外问题如实拒答。</w:t>
                            </w:r>
                          </w:p>
                          <w:p w14:paraId="374AA411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技术栈：Python，FastAPI，Vue3，PyTorch，Ollama（Qwen2.5-7B），BGE（bge-base-zh / bge-reranker-large），BM25，jieba</w:t>
                            </w:r>
                          </w:p>
                          <w:p w14:paraId="0D68A12E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2026.05-2026.06| 设备管控平台 | AI全栈开发 线上地址：https://fengguoheng.online/device-cloud </w:t>
                            </w:r>
                          </w:p>
                          <w:p w14:paraId="30176FE9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项目背景：面向管理层的智能设备可视化管控平台。</w:t>
                            </w:r>
                          </w:p>
                          <w:p w14:paraId="372FD960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完成大屏查询接口与管理端增删改（变更经 WebSocket 广播，大屏实时刷新）、ECharts 可视化与 NL2SQL（中文提问→SQL）。</w:t>
                            </w:r>
                          </w:p>
                          <w:p w14:paraId="27B32CAD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技术栈：Spring Boot，MyBatis-Plus，MySQL，Vue3，Vite，ECharts</w:t>
                            </w:r>
                          </w:p>
                          <w:p w14:paraId="2C33DEE0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2025.04至今 | 数字孪生与人工智能实验室 | AI全栈开发 线上地址：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instrText xml:space="preserve"> HYPERLINK "https://fengguoheng.online/cmmyolo11/" </w:instrTex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https://fengguoheng.online/cmmyolo11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fldChar w:fldCharType="end"/>
                            </w:r>
                          </w:p>
                          <w:p w14:paraId="311B8AEC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生猪语义分割系统线上地址：https://fengguoheng.online/swine-sddnet</w:t>
                            </w:r>
                          </w:p>
                          <w:p w14:paraId="731DE604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项目背景：快速落地算法 Web 原型平台，包含黄瓜多目标检测系统与生猪语义分割系统两套 Web 演示平台。</w:t>
                            </w:r>
                          </w:p>
                          <w:p w14:paraId="2BFD1FE4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基于小组优化后的改进模型完成 Web 工程落地，封装推理接口；参与YOLOv5、YOLOv12、Faster‑RCNN等对比模型训练；编写爬虫程序爬取Google、Bing、Baidu图像，扩充黄瓜目标检测数据集。</w:t>
                            </w:r>
                          </w:p>
                          <w:p w14:paraId="61308A62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项目成果：黄瓜检测发明专利 1 项（已受理），其配套 SCI 二区论文已录用；另有生猪语义分割论文已投稿。</w:t>
                            </w:r>
                          </w:p>
                          <w:p w14:paraId="41CB4948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技术栈：Python，Flask，Vue3，VueRouter，PyTorch，YOLO11，DeepLabV3Plus</w:t>
                            </w:r>
                          </w:p>
                          <w:p w14:paraId="48517148">
                            <w:pPr>
                              <w:widowControl/>
                              <w:snapToGrid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</w:rPr>
                              <w:t>2025.04-2025.08 | AI 多模态面试测评系统 | AI全栈开发 线上地址：https://fengguoheng.online/interview</w:t>
                            </w:r>
                          </w:p>
                          <w:p w14:paraId="28EC8314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参赛：2025年度中国青年科技创新“揭榜挂帅”擂台赛、中国软件杯大学生软件设计大赛</w:t>
                            </w:r>
                          </w:p>
                          <w:p w14:paraId="60AC4F2D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项目背景：面向企业招聘场景，对标商用AI面试产品，旨在替代面试官重复性筛选工作，覆盖简历分析、笔试、面试、评估全流程。</w:t>
                            </w:r>
                          </w:p>
                          <w:p w14:paraId="5D1F860B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亮点1——多模态：结合接口调用与模型部署，完成语音、表情、文本等多模态信息采集与智能评估；</w:t>
                            </w:r>
                          </w:p>
                          <w:p w14:paraId="4D817834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亮点2——Agent 记忆 ：简历画像落库持久化，近 3 轮逐字+超 token 压缩，旧题 LLM 逐轮归档摘要，每题只压缩一次;</w:t>
                            </w:r>
                          </w:p>
                          <w:p w14:paraId="5D04F1C4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亮点3——Agent 三态决策 ：追问/换题/结束三态由 LLM 提议、硬规则改判，决策可控不随意收口；</w:t>
                            </w:r>
                          </w:p>
                          <w:p w14:paraId="538DD701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亮点4——数字人：竞赛原型集成科大讯飞超拟人数字人交互Web SDK，对比验证OpenAvatarChat等多款数字人方案；</w:t>
                            </w:r>
                          </w:p>
                          <w:p w14:paraId="7094105B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项目成果：获批《面试候选人信息筛选软件V1.0》等2项软件著作权，针对两项赛事分别制作完整项目演示视频，完成竞赛答辩展示。</w:t>
                            </w:r>
                          </w:p>
                          <w:p w14:paraId="26098A68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软件杯演示视频：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instrText xml:space="preserve"> HYPERLINK "https://link.wtturl.cn/?target=https://www.bilibili.com/video/BV1Pc4dzLE3D/&amp;scene=im&amp;aid=497858&amp;lang=zh" </w:instrTex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https://www.bilibili.com/video/BV1Pc4dzLE3D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揭榜挂帅演示视频：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instrText xml:space="preserve"> HYPERLINK "https://link.wtturl.cn/?target=https://www.bilibili.com/video/BV143bGzvE68/&amp;scene=im&amp;aid=497858&amp;lang=zh" </w:instrTex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https://www.bilibili.com/video/BV143bGzvE68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</w:t>
                            </w:r>
                          </w:p>
                          <w:p w14:paraId="4519EB8F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技术栈：Flask，MySQL，Vue3，Vite，Vue Router， LangChain， LangGraph</w:t>
                            </w:r>
                          </w:p>
                          <w:p w14:paraId="2C62642E">
                            <w:pPr>
                              <w:widowControl/>
                              <w:snapToGrid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.3pt;margin-top:314.35pt;height:414.85pt;width:577.4pt;z-index:251662336;mso-width-relative:page;mso-height-relative:page;" filled="f" stroked="f" coordsize="21600,21600" o:gfxdata="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6lbu/cAAAA&#10;CwEAAA8AAAAAAAAAAQAgAAAAIgAAAGRycy9kb3ducmV2LnhtbFBLAQIUABQAAAAIAIdO4kCFERfe&#10;GQIAAB8EAAAOAAAAAAAAAAEAIAAAACs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5D34EE7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2026.09-2026.10 | 二十四史RAG系统 | AI全栈开发 源码：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instrText xml:space="preserve"> HYPERLINK "https://fengguoheng.online/cmmyolo11/" </w:instrTex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https://gitee.com/fengguoheng/historical-rag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end"/>
                      </w:r>
                    </w:p>
                    <w:p w14:paraId="5EC1B948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项目背景：针对史料查询中通用大模型答案与出处不可验证的问题，搭建本地化 RAG 系统。</w:t>
                      </w:r>
                    </w:p>
                    <w:p w14:paraId="6520C88F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基于向量与关键词混合检索、经重排实现精准召回，搭配本地LLM生成带史料出处的回答，语料外问题如实拒答。</w:t>
                      </w:r>
                    </w:p>
                    <w:p w14:paraId="374AA411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技术栈：Python，FastAPI，Vue3，PyTorch，Ollama（Qwen2.5-7B），BGE（bge-base-zh / bge-reranker-large），BM25，jieba</w:t>
                      </w:r>
                    </w:p>
                    <w:p w14:paraId="0D68A12E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2026.05-2026.06| 设备管控平台 | AI全栈开发 线上地址：https://fengguoheng.online/device-cloud </w:t>
                      </w:r>
                    </w:p>
                    <w:p w14:paraId="30176FE9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项目背景：面向管理层的智能设备可视化管控平台。</w:t>
                      </w:r>
                    </w:p>
                    <w:p w14:paraId="372FD960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完成大屏查询接口与管理端增删改（变更经 WebSocket 广播，大屏实时刷新）、ECharts 可视化与 NL2SQL（中文提问→SQL）。</w:t>
                      </w:r>
                    </w:p>
                    <w:p w14:paraId="27B32CAD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技术栈：Spring Boot，MyBatis-Plus，MySQL，Vue3，Vite，ECharts</w:t>
                      </w:r>
                    </w:p>
                    <w:p w14:paraId="2C33DEE0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2025.04至今 | 数字孪生与人工智能实验室 | AI全栈开发 线上地址：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instrText xml:space="preserve"> HYPERLINK "https://fengguoheng.online/cmmyolo11/" </w:instrTex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https://fengguoheng.online/cmmyolo11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fldChar w:fldCharType="end"/>
                      </w:r>
                    </w:p>
                    <w:p w14:paraId="311B8AEC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生猪语义分割系统线上地址：https://fengguoheng.online/swine-sddnet</w:t>
                      </w:r>
                    </w:p>
                    <w:p w14:paraId="731DE604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项目背景：快速落地算法 Web 原型平台，包含黄瓜多目标检测系统与生猪语义分割系统两套 Web 演示平台。</w:t>
                      </w:r>
                    </w:p>
                    <w:p w14:paraId="2BFD1FE4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基于小组优化后的改进模型完成 Web 工程落地，封装推理接口；参与YOLOv5、YOLOv12、Faster‑RCNN等对比模型训练；编写爬虫程序爬取Google、Bing、Baidu图像，扩充黄瓜目标检测数据集。</w:t>
                      </w:r>
                    </w:p>
                    <w:p w14:paraId="61308A62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项目成果：黄瓜检测发明专利 1 项（已受理），其配套 SCI 二区论文已录用；另有生猪语义分割论文已投稿。</w:t>
                      </w:r>
                    </w:p>
                    <w:p w14:paraId="41CB4948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技术栈：Python，Flask，Vue3，VueRouter，PyTorch，YOLO11，DeepLabV3Plus</w:t>
                      </w:r>
                    </w:p>
                    <w:p w14:paraId="48517148">
                      <w:pPr>
                        <w:widowControl/>
                        <w:snapToGrid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 w:bidi="ar-SA"/>
                        </w:rPr>
                        <w:t>2025.04-2025.08 | AI 多模态面试测评系统 | AI全栈开发 线上地址：https://fengguoheng.online/interview</w:t>
                      </w:r>
                    </w:p>
                    <w:p w14:paraId="28EC8314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参赛：2025年度中国青年科技创新“揭榜挂帅”擂台赛、中国软件杯大学生软件设计大赛</w:t>
                      </w:r>
                    </w:p>
                    <w:p w14:paraId="60AC4F2D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项目背景：面向企业招聘场景，对标商用AI面试产品，旨在替代面试官重复性筛选工作，覆盖简历分析、笔试、面试、评估全流程。</w:t>
                      </w:r>
                    </w:p>
                    <w:p w14:paraId="5D1F860B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亮点1——多模态：结合接口调用与模型部署，完成语音、表情、文本等多模态信息采集与智能评估；</w:t>
                      </w:r>
                    </w:p>
                    <w:p w14:paraId="4D817834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亮点2——Agent 记忆 ：简历画像落库持久化，近 3 轮逐字+超 token 压缩，旧题 LLM 逐轮归档摘要，每题只压缩一次;</w:t>
                      </w:r>
                    </w:p>
                    <w:p w14:paraId="5D04F1C4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亮点3——Agent 三态决策 ：追问/换题/结束三态由 LLM 提议、硬规则改判，决策可控不随意收口；</w:t>
                      </w:r>
                    </w:p>
                    <w:p w14:paraId="538DD701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亮点4——数字人：竞赛原型集成科大讯飞超拟人数字人交互Web SDK，对比验证OpenAvatarChat等多款数字人方案；</w:t>
                      </w:r>
                    </w:p>
                    <w:p w14:paraId="7094105B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项目成果：获批《面试候选人信息筛选软件V1.0》等2项软件著作权，针对两项赛事分别制作完整项目演示视频，完成竞赛答辩展示。</w:t>
                      </w:r>
                    </w:p>
                    <w:p w14:paraId="26098A68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软件杯演示视频：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instrText xml:space="preserve"> HYPERLINK "https://link.wtturl.cn/?target=https://www.bilibili.com/video/BV1Pc4dzLE3D/&amp;scene=im&amp;aid=497858&amp;lang=zh" </w:instrTex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https://www.bilibili.com/video/BV1Pc4dzLE3D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end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 xml:space="preserve"> 揭榜挂帅演示视频：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instrText xml:space="preserve"> HYPERLINK "https://link.wtturl.cn/?target=https://www.bilibili.com/video/BV143bGzvE68/&amp;scene=im&amp;aid=497858&amp;lang=zh" </w:instrTex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https://www.bilibili.com/video/BV143bGzvE68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fldChar w:fldCharType="end"/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 xml:space="preserve">  </w:t>
                      </w:r>
                    </w:p>
                    <w:p w14:paraId="4519EB8F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技术栈：Flask，MySQL，Vue3，Vite，Vue Router， LangChain， LangGraph</w:t>
                      </w:r>
                    </w:p>
                    <w:p w14:paraId="2C62642E">
                      <w:pPr>
                        <w:widowControl/>
                        <w:snapToGrid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2636520</wp:posOffset>
                </wp:positionV>
                <wp:extent cx="7494905" cy="1090930"/>
                <wp:effectExtent l="0" t="0" r="0" b="0"/>
                <wp:wrapNone/>
                <wp:docPr id="202474490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4905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0C60C97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2026.01-2026.05 | 青岛大挚信息技术有限公司 | 机器视觉应用实习生  技术栈：Halcon、RoboDK、6D 位姿估计</w:t>
                            </w:r>
                          </w:p>
                          <w:p w14:paraId="2466B1C9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参与头部企业机器人项目，完成配重块机器人抓取 6D 位姿估计方案落地，涵盖数据集制作、模型训练推理、相机及手眼标定。</w:t>
                            </w:r>
                          </w:p>
                          <w:p w14:paraId="6B449BB1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手眼标定（眼在手外）算法验证演示视频：https://www.bilibili.com/video/BV1dzoZBcEjx</w:t>
                            </w:r>
                          </w:p>
                          <w:p w14:paraId="30BABB30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default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</w:rPr>
                              <w:t>2025.02—2025.04 | 山东十二学教育科技有限公司 | 企业见习（全栈开发培养方向）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技术栈：Express、MySQL、Vue2</w:t>
                            </w:r>
                          </w:p>
                          <w:p w14:paraId="5277631C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独立开发考核项目博客系统，完成表结构设计、接口开发、前端路由设计，实现登录注册、博客广场、发布、个人主页模块。</w:t>
                            </w:r>
                          </w:p>
                          <w:p w14:paraId="0A7BF37E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spacing w:before="0" w:beforeAutospacing="1" w:after="0" w:afterAutospacing="1"/>
                              <w:ind w:left="0" w:hanging="360"/>
                            </w:pPr>
                          </w:p>
                          <w:p w14:paraId="7B736674"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spacing w:before="0" w:beforeAutospacing="1" w:after="0" w:afterAutospacing="1"/>
                              <w:ind w:left="0" w:hanging="360"/>
                            </w:pPr>
                          </w:p>
                          <w:p w14:paraId="50BE61AA">
                            <w:pPr>
                              <w:pStyle w:val="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default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  <w:p w14:paraId="2766EF65">
                            <w:pPr>
                              <w:pStyle w:val="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/>
                                <w:color w:val="595959"/>
                                <w:sz w:val="18"/>
                              </w:rPr>
                            </w:pPr>
                          </w:p>
                          <w:p w14:paraId="08FB57FB">
                            <w:pPr>
                              <w:pStyle w:val="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D6ADCD3">
                            <w:pPr>
                              <w:pStyle w:val="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77A65DAB">
                            <w:pPr>
                              <w:widowControl/>
                              <w:snapToGrid w:val="0"/>
                              <w:spacing w:line="276" w:lineRule="auto"/>
                              <w:ind w:firstLine="0" w:firstLineChars="0"/>
                              <w:jc w:val="left"/>
                              <w:rPr>
                                <w:color w:val="595959"/>
                                <w:sz w:val="18"/>
                              </w:rPr>
                            </w:pPr>
                          </w:p>
                          <w:p w14:paraId="44647337">
                            <w:pPr>
                              <w:widowControl/>
                              <w:snapToGrid w:val="0"/>
                              <w:spacing w:line="276" w:lineRule="auto"/>
                              <w:ind w:left="720" w:firstLine="0" w:firstLineChars="0"/>
                              <w:jc w:val="left"/>
                              <w:rPr>
                                <w:color w:val="595959"/>
                                <w:sz w:val="18"/>
                              </w:rPr>
                            </w:pPr>
                          </w:p>
                          <w:p w14:paraId="5CA4D5D4">
                            <w:pPr>
                              <w:widowControl/>
                              <w:snapToGrid w:val="0"/>
                              <w:spacing w:line="276" w:lineRule="auto"/>
                              <w:ind w:left="720" w:firstLine="0" w:firstLineChars="0"/>
                              <w:jc w:val="left"/>
                              <w:rPr>
                                <w:color w:val="595959"/>
                                <w:sz w:val="18"/>
                              </w:rPr>
                            </w:pPr>
                          </w:p>
                          <w:p w14:paraId="3AABFF7B">
                            <w:pPr>
                              <w:widowControl/>
                              <w:tabs>
                                <w:tab w:val="left" w:pos="720"/>
                              </w:tabs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color w:val="595959"/>
                                <w:sz w:val="18"/>
                              </w:rPr>
                            </w:pPr>
                          </w:p>
                          <w:p w14:paraId="7374E6E0">
                            <w:pPr>
                              <w:pStyle w:val="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66CA0D5E">
                            <w:pPr>
                              <w:widowControl/>
                              <w:snapToGrid w:val="0"/>
                              <w:spacing w:line="276" w:lineRule="auto"/>
                              <w:ind w:left="720" w:firstLine="0" w:firstLine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1657585F">
                            <w:pPr>
                              <w:widowControl/>
                              <w:snapToGrid w:val="0"/>
                              <w:spacing w:line="276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2.3pt;margin-top:207.6pt;height:85.9pt;width:590.15pt;z-index:251661312;v-text-anchor:middle;mso-width-relative:page;mso-height-relative:page;" filled="f" stroked="f" coordsize="21600,21600" o:gfxdata="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QZdhNYAAAAKAQAADwAAAAAAAAABACAA&#10;AAAiAAAAZHJzL2Rvd25yZXYueG1sUEsBAhQAFAAAAAgAh07iQJE2J40PAgAAJQQAAA4AAAAAAAAA&#10;AQAgAAAAJQEAAGRycy9lMm9Eb2MueG1sUEsFBgAAAAAGAAYAWQEAAK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0C60C97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2026.01-2026.05 | 青岛大挚信息技术有限公司 | 机器视觉应用实习生  技术栈：Halcon、RoboDK、6D 位姿估计</w:t>
                      </w:r>
                    </w:p>
                    <w:p w14:paraId="2466B1C9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参与头部企业机器人项目，完成配重块机器人抓取 6D 位姿估计方案落地，涵盖数据集制作、模型训练推理、相机及手眼标定。</w:t>
                      </w:r>
                    </w:p>
                    <w:p w14:paraId="6B449BB1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手眼标定（眼在手外）算法验证演示视频：https://www.bilibili.com/video/BV1dzoZBcEjx</w:t>
                      </w:r>
                    </w:p>
                    <w:p w14:paraId="30BABB30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default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 w:bidi="ar-SA"/>
                        </w:rPr>
                        <w:t>2025.02—2025.04 | 山东十二学教育科技有限公司 | 企业见习（全栈开发培养方向）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技术栈：Express、MySQL、Vue2</w:t>
                      </w:r>
                    </w:p>
                    <w:p w14:paraId="5277631C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独立开发考核项目博客系统，完成表结构设计、接口开发、前端路由设计，实现登录注册、博客广场、发布、个人主页模块。</w:t>
                      </w:r>
                    </w:p>
                    <w:p w14:paraId="0A7BF37E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spacing w:before="0" w:beforeAutospacing="1" w:after="0" w:afterAutospacing="1"/>
                        <w:ind w:left="0" w:hanging="360"/>
                      </w:pPr>
                    </w:p>
                    <w:p w14:paraId="7B736674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spacing w:before="0" w:beforeAutospacing="1" w:after="0" w:afterAutospacing="1"/>
                        <w:ind w:left="0" w:hanging="360"/>
                      </w:pPr>
                    </w:p>
                    <w:p w14:paraId="50BE61AA">
                      <w:pPr>
                        <w:pStyle w:val="4"/>
                        <w:snapToGrid w:val="0"/>
                        <w:spacing w:before="0" w:beforeAutospacing="0" w:after="0" w:afterAutospacing="0" w:line="276" w:lineRule="auto"/>
                        <w:rPr>
                          <w:rFonts w:hint="default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  <w:p w14:paraId="2766EF65">
                      <w:pPr>
                        <w:pStyle w:val="4"/>
                        <w:snapToGrid w:val="0"/>
                        <w:spacing w:before="0" w:beforeAutospacing="0" w:after="0" w:afterAutospacing="0" w:line="276" w:lineRule="auto"/>
                        <w:rPr>
                          <w:rFonts w:hint="eastAsia"/>
                          <w:color w:val="595959"/>
                          <w:sz w:val="18"/>
                        </w:rPr>
                      </w:pPr>
                    </w:p>
                    <w:p w14:paraId="08FB57FB">
                      <w:pPr>
                        <w:pStyle w:val="4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 w14:paraId="2D6ADCD3">
                      <w:pPr>
                        <w:pStyle w:val="4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 w14:paraId="77A65DAB">
                      <w:pPr>
                        <w:widowControl/>
                        <w:snapToGrid w:val="0"/>
                        <w:spacing w:line="276" w:lineRule="auto"/>
                        <w:ind w:firstLine="0" w:firstLineChars="0"/>
                        <w:jc w:val="left"/>
                        <w:rPr>
                          <w:color w:val="595959"/>
                          <w:sz w:val="18"/>
                        </w:rPr>
                      </w:pPr>
                    </w:p>
                    <w:p w14:paraId="44647337">
                      <w:pPr>
                        <w:widowControl/>
                        <w:snapToGrid w:val="0"/>
                        <w:spacing w:line="276" w:lineRule="auto"/>
                        <w:ind w:left="720" w:firstLine="0" w:firstLineChars="0"/>
                        <w:jc w:val="left"/>
                        <w:rPr>
                          <w:color w:val="595959"/>
                          <w:sz w:val="18"/>
                        </w:rPr>
                      </w:pPr>
                    </w:p>
                    <w:p w14:paraId="5CA4D5D4">
                      <w:pPr>
                        <w:widowControl/>
                        <w:snapToGrid w:val="0"/>
                        <w:spacing w:line="276" w:lineRule="auto"/>
                        <w:ind w:left="720" w:firstLine="0" w:firstLineChars="0"/>
                        <w:jc w:val="left"/>
                        <w:rPr>
                          <w:color w:val="595959"/>
                          <w:sz w:val="18"/>
                        </w:rPr>
                      </w:pPr>
                    </w:p>
                    <w:p w14:paraId="3AABFF7B">
                      <w:pPr>
                        <w:widowControl/>
                        <w:tabs>
                          <w:tab w:val="left" w:pos="720"/>
                        </w:tabs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color w:val="595959"/>
                          <w:sz w:val="18"/>
                        </w:rPr>
                      </w:pPr>
                    </w:p>
                    <w:p w14:paraId="7374E6E0">
                      <w:pPr>
                        <w:pStyle w:val="4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 w14:paraId="66CA0D5E">
                      <w:pPr>
                        <w:widowControl/>
                        <w:snapToGrid w:val="0"/>
                        <w:spacing w:line="276" w:lineRule="auto"/>
                        <w:ind w:left="720" w:firstLine="0" w:firstLineChars="0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</w:p>
                    <w:p w14:paraId="1657585F">
                      <w:pPr>
                        <w:widowControl/>
                        <w:snapToGrid w:val="0"/>
                        <w:spacing w:line="276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2365375</wp:posOffset>
                </wp:positionV>
                <wp:extent cx="889635" cy="283210"/>
                <wp:effectExtent l="0" t="0" r="12065" b="8890"/>
                <wp:wrapNone/>
                <wp:docPr id="1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4" cy="283210"/>
                        </a:xfrm>
                        <a:prstGeom prst="rect">
                          <a:avLst/>
                        </a:prstGeom>
                        <a:solidFill>
                          <a:srgbClr val="51D9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D2C81DC"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default" w:eastAsia="宋体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-1.3pt;margin-top:186.25pt;height:22.3pt;width:70.05pt;z-index:251668480;mso-width-relative:page;mso-height-relative:page;" fillcolor="#51D9B5" filled="t" stroked="f" coordsize="21600,21600" o:gfxdata="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9A4IJ3AAAAAoBAAAPAAAAAAAAAAEAIAAAACIAAABkcnMvZG93&#10;bnJldi54bWxQSwECFAAUAAAACACHTuJA0YIzZjUCAABMBAAADgAAAAAAAAABACAAAAArAQAAZHJz&#10;L2Uyb0RvYy54bWxQSwUGAAAAAAYABgBZAQAA0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D2C81DC">
                      <w:pPr>
                        <w:pStyle w:val="4"/>
                        <w:spacing w:before="0" w:beforeAutospacing="0" w:after="0" w:afterAutospacing="0"/>
                        <w:rPr>
                          <w:rFonts w:hint="default" w:eastAsia="宋体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1485265</wp:posOffset>
                </wp:positionV>
                <wp:extent cx="7017385" cy="866775"/>
                <wp:effectExtent l="0" t="0" r="0" b="0"/>
                <wp:wrapNone/>
                <wp:docPr id="189449450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738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80C09F">
                            <w:pPr>
                              <w:pStyle w:val="4"/>
                              <w:snapToGrid w:val="0"/>
                              <w:spacing w:before="0" w:beforeAutospacing="0" w:after="0" w:afterAutospacing="0" w:line="240" w:lineRule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2023.09—2027.06     鲁东大学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 计算机与人工智能学院  人工智能专业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2027应届生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绩点前20％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7C8EDC1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  <w:t>2025.07获面试候选人信息筛选软件V1.0等两项软件著作权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  <w:t>2026.01获智慧社区服务集成平台等四项软件著作权</w:t>
                            </w:r>
                          </w:p>
                          <w:p w14:paraId="226A5234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  <w:t>2025年获国家励志奖学金</w:t>
                            </w:r>
                          </w:p>
                          <w:p w14:paraId="49BBF8A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  <w:t>2026 年取得黄瓜检测发明专利 1 项（已受理），其配套 SCI 二区论文已录用；另有生猪语义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分割论文已投稿</w:t>
                            </w:r>
                          </w:p>
                          <w:p w14:paraId="3DE54FC6">
                            <w:pPr>
                              <w:widowControl/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.3pt;margin-top:116.95pt;height:68.25pt;width:552.55pt;z-index:251659264;mso-width-relative:page;mso-height-relative:page;" filled="f" stroked="f" coordsize="21600,21600" o:gfxdata="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v+JFW2wAA&#10;AAoBAAAPAAAAAAAAAAEAIAAAACIAAABkcnMvZG93bnJldi54bWxQSwECFAAUAAAACACHTuJAhAqd&#10;WRsCAAAgBAAADgAAAAAAAAABACAAAAAqAQAAZHJzL2Uyb0RvYy54bWxQSwUGAAAAAAYABgBZAQAA&#10;t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180C09F">
                      <w:pPr>
                        <w:pStyle w:val="4"/>
                        <w:snapToGrid w:val="0"/>
                        <w:spacing w:before="0" w:beforeAutospacing="0" w:after="0" w:afterAutospacing="0" w:line="240" w:lineRule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2023.09—2027.06     鲁东大学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 计算机与人工智能学院  人工智能专业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>2027应届生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  绩点前20％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7C8EDC12">
                      <w:pPr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ind w:firstLineChars="0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  <w:t>2025.07获面试候选人信息筛选软件V1.0等两项软件著作权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  <w:t>2026.01获智慧社区服务集成平台等四项软件著作权</w:t>
                      </w:r>
                    </w:p>
                    <w:p w14:paraId="226A5234">
                      <w:pPr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ind w:firstLineChars="0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  <w:t>2025年获国家励志奖学金</w:t>
                      </w:r>
                    </w:p>
                    <w:p w14:paraId="49BBF8A5">
                      <w:pPr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ind w:firstLineChars="0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  <w:t>2026 年取得黄瓜检测发明专利 1 项（已受理），其配套 SCI 二区论文已录用；另有生猪语义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分割论文已投稿</w:t>
                      </w:r>
                    </w:p>
                    <w:p w14:paraId="3DE54FC6">
                      <w:pPr>
                        <w:widowControl/>
                        <w:numPr>
                          <w:ilvl w:val="0"/>
                          <w:numId w:val="0"/>
                        </w:numPr>
                        <w:snapToGrid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-10160</wp:posOffset>
                </wp:positionH>
                <wp:positionV relativeFrom="paragraph">
                  <wp:posOffset>1294765</wp:posOffset>
                </wp:positionV>
                <wp:extent cx="8263255" cy="8098155"/>
                <wp:effectExtent l="0" t="0" r="4445" b="17145"/>
                <wp:wrapNone/>
                <wp:docPr id="1105602439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62986" cy="8098155"/>
                          <a:chOff x="-20350" y="-681027"/>
                          <a:chExt cx="8275480" cy="8165028"/>
                        </a:xfrm>
                      </wpg:grpSpPr>
                      <wps:wsp>
                        <wps:cNvPr id="1056557203" name="直接连接符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737690" y="568088"/>
                            <a:ext cx="6960993" cy="89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1D9B5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7171755" name="直接连接符 47"/>
                        <wps:cNvCnPr>
                          <a:cxnSpLocks noChangeShapeType="1"/>
                          <a:stCxn id="2074422682" idx="3"/>
                        </wps:cNvCnPr>
                        <wps:spPr bwMode="auto">
                          <a:xfrm>
                            <a:off x="870601" y="-541927"/>
                            <a:ext cx="7009324" cy="3811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1D9B5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074422682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-20350" y="-681027"/>
                            <a:ext cx="890951" cy="277866"/>
                          </a:xfrm>
                          <a:prstGeom prst="rect">
                            <a:avLst/>
                          </a:prstGeom>
                          <a:solidFill>
                            <a:srgbClr val="51D9B5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A8F2EBA"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hint="eastAsia"/>
                                  <w:color w:val="FFFFFF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="Times New Roman"/>
                                  <w:color w:val="FFFFFF"/>
                                  <w:kern w:val="24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082833" name="直接连接符 51"/>
                        <wps:cNvCnPr>
                          <a:cxnSpLocks noChangeShapeType="1"/>
                        </wps:cNvCnPr>
                        <wps:spPr bwMode="auto">
                          <a:xfrm>
                            <a:off x="777754" y="7448421"/>
                            <a:ext cx="7477376" cy="3558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1D9B5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91419019" name="直接连接符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777754" y="1895314"/>
                            <a:ext cx="7251617" cy="256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1D9B5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-0.8pt;margin-top:101.95pt;height:637.65pt;width:650.65pt;mso-position-horizontal-relative:margin;z-index:251665408;mso-width-relative:page;mso-height-relative:page;" coordorigin="-20350,-681027" coordsize="8275480,8165028" o:gfxdata="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">
                <o:lock v:ext="edit" aspectratio="f"/>
                <v:line id="直接连接符 49" o:spid="_x0000_s1026" o:spt="20" style="position:absolute;left:737690;top:568088;flip:y;height:8963;width:6960993;" filled="f" stroked="t" coordsize="21600,21600" o:gfxdata="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3whg&#10;wAAAAOM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51D9B5" miterlimit="8" joinstyle="miter"/>
                  <v:imagedata o:title=""/>
                  <o:lock v:ext="edit" aspectratio="f"/>
                </v:line>
                <v:line id="直接连接符 47" o:spid="_x0000_s1026" o:spt="20" style="position:absolute;left:870601;top:-541927;height:38113;width:7009324;" filled="f" stroked="t" coordsize="21600,21600" o:gfxdata="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36h&#10;wcEAAADiAAAADwAAAAAAAAABACAAAAAiAAAAZHJzL2Rvd25yZXYueG1sUEsBAhQAFAAAAAgAh07i&#10;QDMvBZ47AAAAOQAAABAAAAAAAAAAAQAgAAAAEAEAAGRycy9zaGFwZXhtbC54bWxQSwUGAAAAAAYA&#10;BgBbAQAAugMAAAAA&#10;">
                  <v:fill on="f" focussize="0,0"/>
                  <v:stroke weight="2.25pt" color="#51D9B5" miterlimit="8" joinstyle="miter"/>
                  <v:imagedata o:title=""/>
                  <o:lock v:ext="edit" aspectratio="f"/>
                </v:line>
                <v:shape id="文本框 57" o:spid="_x0000_s1026" o:spt="202" type="#_x0000_t202" style="position:absolute;left:-20350;top:-681027;height:277866;width:890951;" fillcolor="#51D9B5" filled="t" stroked="f" coordsize="21600,21600" o:gfxdata="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SpnSbFAAAA4w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A8F2EBA">
                        <w:pPr>
                          <w:pStyle w:val="4"/>
                          <w:spacing w:before="0" w:beforeAutospacing="0" w:after="0" w:afterAutospacing="0"/>
                          <w:rPr>
                            <w:rFonts w:hint="eastAsia"/>
                            <w:color w:val="FFFFFF"/>
                          </w:rPr>
                        </w:pPr>
                        <w:r>
                          <w:rPr>
                            <w:rFonts w:hint="eastAsia" w:ascii="方正兰亭粗黑简体" w:eastAsia="方正兰亭粗黑简体" w:cs="Times New Roman"/>
                            <w:color w:val="FFFFFF"/>
                            <w:kern w:val="24"/>
                            <w:sz w:val="24"/>
                            <w:szCs w:val="24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1" o:spid="_x0000_s1026" o:spt="20" style="position:absolute;left:777754;top:7448421;height:35580;width:7477376;" filled="f" stroked="t" coordsize="21600,21600" o:gfxdata="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q&#10;GXjzwwAAAOMAAAAPAAAAAAAAAAEAIAAAACIAAABkcnMvZG93bnJldi54bWxQSwECFAAUAAAACACH&#10;TuJAMy8FnjsAAAA5AAAAEAAAAAAAAAABACAAAAASAQAAZHJzL3NoYXBleG1sLnhtbFBLBQYAAAAA&#10;BgAGAFsBAAC8AwAAAAA=&#10;">
                  <v:fill on="f" focussize="0,0"/>
                  <v:stroke weight="2.25pt" color="#51D9B5" miterlimit="8" joinstyle="miter"/>
                  <v:imagedata o:title=""/>
                  <o:lock v:ext="edit" aspectratio="f"/>
                </v:line>
                <v:line id="直接连接符 53" o:spid="_x0000_s1026" o:spt="20" style="position:absolute;left:777754;top:1895314;flip:y;height:2561;width:7251617;" filled="f" stroked="t" coordsize="21600,21600" o:gfxdata="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4m2m&#10;wAAAAOM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51D9B5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121285</wp:posOffset>
                </wp:positionH>
                <wp:positionV relativeFrom="paragraph">
                  <wp:posOffset>311785</wp:posOffset>
                </wp:positionV>
                <wp:extent cx="6435090" cy="835025"/>
                <wp:effectExtent l="0" t="0" r="0" b="0"/>
                <wp:wrapNone/>
                <wp:docPr id="160235639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4908" cy="835025"/>
                          <a:chOff x="2276813" y="-20541"/>
                          <a:chExt cx="4187905" cy="843063"/>
                        </a:xfrm>
                      </wpg:grpSpPr>
                      <wps:wsp>
                        <wps:cNvPr id="221926454" name="矩形 2"/>
                        <wps:cNvSpPr>
                          <a:spLocks noChangeArrowheads="1"/>
                        </wps:cNvSpPr>
                        <wps:spPr bwMode="auto">
                          <a:xfrm>
                            <a:off x="2325577" y="-20541"/>
                            <a:ext cx="4139141" cy="843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D6CCC2C"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="Times New Roman"/>
                                  <w:color w:val="404040"/>
                                  <w:spacing w:val="60"/>
                                  <w:kern w:val="24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方正兰亭粗黑简体" w:eastAsia="方正兰亭粗黑简体" w:cs="Times New Roman"/>
                                  <w:color w:val="404040"/>
                                  <w:spacing w:val="60"/>
                                  <w:kern w:val="24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兰亭粗黑简体" w:eastAsia="方正兰亭粗黑简体" w:cs="Times New Roman"/>
                                  <w:color w:val="404040"/>
                                  <w:spacing w:val="60"/>
                                  <w:kern w:val="24"/>
                                  <w:sz w:val="56"/>
                                  <w:szCs w:val="56"/>
                                </w:rPr>
                                <w:t xml:space="preserve">   </w:t>
                              </w:r>
                            </w:p>
                            <w:p w14:paraId="2B4D8505">
                              <w:pPr>
                                <w:pStyle w:val="4"/>
                                <w:snapToGrid w:val="0"/>
                                <w:spacing w:before="0" w:beforeAutospacing="0" w:after="0" w:afterAutospacing="0" w:line="360" w:lineRule="auto"/>
                                <w:rPr>
                                  <w:rFonts w:hint="default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姓名：冯国恒                  求职岗位：AI全栈开发          个人网站: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instrText xml:space="preserve"> HYPERLINK "https://fengguoheng.online/" </w:instrTex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t>https://fengguoheng.online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   </w:t>
                              </w:r>
                            </w:p>
                            <w:p w14:paraId="13946FB2">
                              <w:pPr>
                                <w:pStyle w:val="4"/>
                                <w:snapToGrid w:val="0"/>
                                <w:spacing w:before="0" w:beforeAutospacing="0" w:after="0" w:afterAutospacing="0" w:line="360" w:lineRule="auto"/>
                                <w:rPr>
                                  <w:rFonts w:hint="default" w:ascii="微软雅黑" w:hAnsi="微软雅黑" w:eastAsia="宋体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</w:rPr>
                                <w:t>邮箱：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"mailto:1243114903@qq.com"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404040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  <w:color w:val="404040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color w:val="404040"/>
                                </w:rPr>
                                <w:t>43114903@qq.com</w:t>
                              </w:r>
                              <w:r>
                                <w:rPr>
                                  <w:color w:val="404040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/>
                                  <w:color w:val="404040"/>
                                  <w:lang w:val="en-US" w:eastAsia="zh-CN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电话：19216078548            Gitee/Github：fengguoheng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26011772" name="组合 3"/>
                        <wpg:cNvGrpSpPr/>
                        <wpg:grpSpPr>
                          <a:xfrm>
                            <a:off x="2276813" y="492350"/>
                            <a:ext cx="4080872" cy="266061"/>
                            <a:chOff x="2278948" y="492350"/>
                            <a:chExt cx="3675487" cy="266061"/>
                          </a:xfrm>
                        </wpg:grpSpPr>
                        <wps:wsp>
                          <wps:cNvPr id="668331296" name="直接连接符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2670" y="492350"/>
                              <a:ext cx="367176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0482682" name="直接连接符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8948" y="758411"/>
                              <a:ext cx="3671554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8" o:spid="_x0000_s1026" o:spt="203" style="position:absolute;left:0pt;margin-left:9.55pt;margin-top:24.55pt;height:65.75pt;width:506.7pt;z-index:251663360;mso-width-relative:page;mso-height-relative:page;" coordorigin="2276813,-20541" coordsize="4187905,843063" o:gfxdata="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">
                <o:lock v:ext="edit" aspectratio="f"/>
                <v:rect id="矩形 2" o:spid="_x0000_s1026" o:spt="1" style="position:absolute;left:2325577;top:-20541;height:843063;width:4139141;" filled="f" stroked="f" coordsize="21600,21600" o:gfxdata="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M7dk68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D6CCC2C">
                        <w:pPr>
                          <w:pStyle w:val="4"/>
                          <w:spacing w:before="0" w:beforeAutospacing="0" w:after="0" w:afterAutospacing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方正兰亭粗黑简体" w:eastAsia="方正兰亭粗黑简体" w:cs="Times New Roman"/>
                            <w:color w:val="404040"/>
                            <w:spacing w:val="60"/>
                            <w:kern w:val="24"/>
                            <w:sz w:val="56"/>
                            <w:szCs w:val="56"/>
                          </w:rPr>
                          <w:t xml:space="preserve"> </w:t>
                        </w:r>
                        <w:r>
                          <w:rPr>
                            <w:rFonts w:ascii="方正兰亭粗黑简体" w:eastAsia="方正兰亭粗黑简体" w:cs="Times New Roman"/>
                            <w:color w:val="404040"/>
                            <w:spacing w:val="60"/>
                            <w:kern w:val="24"/>
                            <w:sz w:val="56"/>
                            <w:szCs w:val="56"/>
                          </w:rPr>
                          <w:t xml:space="preserve"> </w:t>
                        </w:r>
                        <w:r>
                          <w:rPr>
                            <w:rFonts w:hint="eastAsia" w:ascii="方正兰亭粗黑简体" w:eastAsia="方正兰亭粗黑简体" w:cs="Times New Roman"/>
                            <w:color w:val="404040"/>
                            <w:spacing w:val="60"/>
                            <w:kern w:val="24"/>
                            <w:sz w:val="56"/>
                            <w:szCs w:val="56"/>
                          </w:rPr>
                          <w:t xml:space="preserve">   </w:t>
                        </w:r>
                      </w:p>
                      <w:p w14:paraId="2B4D8505">
                        <w:pPr>
                          <w:pStyle w:val="4"/>
                          <w:snapToGrid w:val="0"/>
                          <w:spacing w:before="0" w:beforeAutospacing="0" w:after="0" w:afterAutospacing="0" w:line="360" w:lineRule="auto"/>
                          <w:rPr>
                            <w:rFonts w:hint="default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姓名：冯国恒                  求职岗位：AI全栈开发          个人网站: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instrText xml:space="preserve"> HYPERLINK "https://fengguoheng.online/" </w:instrTex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t>https://fengguoheng.online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 xml:space="preserve">    </w:t>
                        </w:r>
                      </w:p>
                      <w:p w14:paraId="13946FB2">
                        <w:pPr>
                          <w:pStyle w:val="4"/>
                          <w:snapToGrid w:val="0"/>
                          <w:spacing w:before="0" w:beforeAutospacing="0" w:after="0" w:afterAutospacing="0" w:line="360" w:lineRule="auto"/>
                          <w:rPr>
                            <w:rFonts w:hint="default" w:ascii="微软雅黑" w:hAnsi="微软雅黑" w:eastAsia="宋体" w:cs="Times New Roman"/>
                            <w:color w:val="40404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</w:rPr>
                          <w:t>邮箱：</w:t>
                        </w:r>
                        <w:r>
                          <w:fldChar w:fldCharType="begin"/>
                        </w:r>
                        <w:r>
                          <w:instrText xml:space="preserve"> HYPERLINK "mailto:1243114903@qq.com" </w:instrText>
                        </w:r>
                        <w:r>
                          <w:fldChar w:fldCharType="separate"/>
                        </w:r>
                        <w:r>
                          <w:rPr>
                            <w:color w:val="404040"/>
                          </w:rPr>
                          <w:t>1</w:t>
                        </w:r>
                        <w:r>
                          <w:rPr>
                            <w:rFonts w:hint="eastAsia"/>
                            <w:color w:val="404040"/>
                            <w:lang w:val="en-US" w:eastAsia="zh-CN"/>
                          </w:rPr>
                          <w:t>2</w:t>
                        </w:r>
                        <w:r>
                          <w:rPr>
                            <w:color w:val="404040"/>
                          </w:rPr>
                          <w:t>43114903@qq.com</w:t>
                        </w:r>
                        <w:r>
                          <w:rPr>
                            <w:color w:val="404040"/>
                          </w:rPr>
                          <w:fldChar w:fldCharType="end"/>
                        </w:r>
                        <w:r>
                          <w:rPr>
                            <w:rFonts w:hint="eastAsia"/>
                            <w:color w:val="404040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电话：19216078548            Gitee/Github：fengguoheng</w:t>
                        </w:r>
                      </w:p>
                    </w:txbxContent>
                  </v:textbox>
                </v:rect>
                <v:group id="组合 3" o:spid="_x0000_s1026" o:spt="203" style="position:absolute;left:2276813;top:492350;height:266061;width:4080872;" coordorigin="2278948,492350" coordsize="3675487,266061" o:gfxdata="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EiH6z7EAAAA4wAAAA8AAAAAAAAAAQAgAAAAIgAAAGRycy9kb3du&#10;cmV2LnhtbFBLAQIUABQAAAAIAIdO4kAzLwWeOwAAADkAAAAVAAAAAAAAAAEAIAAAABMBAABkcnMv&#10;Z3JvdXBzaGFwZXhtbC54bWxQSwUGAAAAAAYABgBgAQAA0AMAAAAA&#10;">
                  <o:lock v:ext="edit" aspectratio="f"/>
                  <v:line id="直接连接符 4" o:spid="_x0000_s1026" o:spt="20" style="position:absolute;left:2282670;top:492350;height:0;width:3671765;" filled="f" stroked="t" coordsize="21600,21600" o:gfxdata="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c5&#10;PTfCAAAA4gAAAA8AAAAAAAAAAQAgAAAAIgAAAGRycy9kb3ducmV2LnhtbFBLAQIUABQAAAAIAIdO&#10;4kAzLwWeOwAAADkAAAAQAAAAAAAAAAEAIAAAABEBAABkcnMvc2hhcGV4bWwueG1sUEsFBgAAAAAG&#10;AAYAWwEAALsDAAAAAA==&#10;">
                    <v:fill on="f" focussize="0,0"/>
                    <v:stroke weight="1pt" color="#4472C4 [3204]" miterlimit="8" joinstyle="miter"/>
                    <v:imagedata o:title=""/>
                    <o:lock v:ext="edit" aspectratio="f"/>
                  </v:line>
                  <v:line id="直接连接符 5" o:spid="_x0000_s1026" o:spt="20" style="position:absolute;left:2278948;top:758411;height:0;width:3671554;" filled="f" stroked="t" coordsize="21600,21600" o:gfxdata="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q6&#10;dtvCAAAA4gAAAA8AAAAAAAAAAQAgAAAAIgAAAGRycy9kb3ducmV2LnhtbFBLAQIUABQAAAAIAIdO&#10;4kAzLwWeOwAAADkAAAAQAAAAAAAAAAEAIAAAABEBAABkcnMvc2hhcGV4bWwueG1sUEsFBgAAAAAG&#10;AAYAWwEAALsDAAAAAA==&#10;">
                    <v:fill on="f" focussize="0,0"/>
                    <v:stroke weight="1pt" color="#4472C4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9353550</wp:posOffset>
                </wp:positionV>
                <wp:extent cx="7264400" cy="1187450"/>
                <wp:effectExtent l="0" t="0" r="0" b="0"/>
                <wp:wrapNone/>
                <wp:docPr id="207920907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6440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A38D9E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AI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：掌握计算机视觉基础原理；熟悉机器学习、深度学习；系统学习过自然语言处理、智能语音处理等AI相关课程。</w:t>
                            </w:r>
                          </w:p>
                          <w:p w14:paraId="6BC5FBA7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前端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：掌握JavaScript；熟悉事件循环；了解浏览器渲染原理；能够使用Vue3、HTML、CSS完成业务页面开发。</w:t>
                            </w:r>
                          </w:p>
                          <w:p w14:paraId="2140A94A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后端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：掌握Java、Python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；熟悉MySQL；能够使用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Flask、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</w:rPr>
                              <w:t>Spring Boot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完成业务接口开发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。</w:t>
                            </w:r>
                          </w:p>
                          <w:p w14:paraId="6BCB8C9C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工程工具：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能够使用 Linux、Git、SSH 进行版本管理与项目部署；了解Nginx基础配置。</w:t>
                            </w:r>
                          </w:p>
                          <w:p w14:paraId="3E3B5628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计算机基础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：系统学习过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数据结构、操作系统、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计算机网络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、计算机组成原理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。</w:t>
                            </w:r>
                          </w:p>
                          <w:p w14:paraId="125E560C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  <w:p w14:paraId="05FCC0BA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  <w:p w14:paraId="085955F8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hint="default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.45pt;margin-top:736.5pt;height:93.5pt;width:572pt;z-index:251660288;mso-width-relative:page;mso-height-relative:page;" filled="f" stroked="f" coordsize="21600,21600" o:gfxdata="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VoQGo2QAAAAsB&#10;AAAPAAAAAAAAAAEAIAAAACIAAABkcnMvZG93bnJldi54bWxQSwECFAAUAAAACACHTuJAGmWyXxoC&#10;AAAgBAAADgAAAAAAAAABACAAAAAoAQAAZHJzL2Uyb0RvYy54bWxQSwUGAAAAAAYABgBZAQAAtA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CA38D9E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AI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：掌握计算机视觉基础原理；熟悉机器学习、深度学习；系统学习过自然语言处理、智能语音处理等AI相关课程。</w:t>
                      </w:r>
                    </w:p>
                    <w:p w14:paraId="6BC5FBA7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前端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：掌握JavaScript；熟悉事件循环；了解浏览器渲染原理；能够使用Vue3、HTML、CSS完成业务页面开发。</w:t>
                      </w:r>
                    </w:p>
                    <w:p w14:paraId="2140A94A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后端</w:t>
                      </w:r>
                      <w:r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：掌握Java、Python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；熟悉MySQL；能够使用</w:t>
                      </w:r>
                      <w:r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Flask、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18"/>
                          <w:szCs w:val="18"/>
                          <w:lang w:val="en-US" w:eastAsia="zh-CN" w:bidi="ar-SA"/>
                        </w:rPr>
                        <w:t>Spring Boot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完成业务接口开发</w:t>
                      </w:r>
                      <w:r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。</w:t>
                      </w:r>
                    </w:p>
                    <w:p w14:paraId="6BCB8C9C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工程工具：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能够使用 Linux、Git、SSH 进行版本管理与项目部署；了解Nginx基础配置。</w:t>
                      </w:r>
                    </w:p>
                    <w:p w14:paraId="3E3B5628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计算机基础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：系统学习过</w:t>
                      </w:r>
                      <w:r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数据结构、操作系统、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计算机网络</w:t>
                      </w:r>
                      <w:r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、计算机组成原理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  <w:t>。</w:t>
                      </w:r>
                    </w:p>
                    <w:p w14:paraId="125E560C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</w:p>
                    <w:p w14:paraId="05FCC0BA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</w:p>
                    <w:p w14:paraId="085955F8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hint="default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9178290</wp:posOffset>
                </wp:positionV>
                <wp:extent cx="1022350" cy="257175"/>
                <wp:effectExtent l="0" t="0" r="6350" b="9525"/>
                <wp:wrapNone/>
                <wp:docPr id="4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257175"/>
                        </a:xfrm>
                        <a:prstGeom prst="rect">
                          <a:avLst/>
                        </a:prstGeom>
                        <a:solidFill>
                          <a:srgbClr val="51D9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7543EB">
                            <w:pPr>
                              <w:pStyle w:val="4"/>
                              <w:spacing w:before="0" w:beforeAutospacing="0" w:after="0" w:afterAutospacing="0"/>
                              <w:ind w:firstLine="240" w:firstLineChars="100"/>
                              <w:rPr>
                                <w:rFonts w:hint="default" w:eastAsia="宋体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专业能力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-2.3pt;margin-top:722.7pt;height:20.25pt;width:80.5pt;z-index:251669504;mso-width-relative:page;mso-height-relative:page;" fillcolor="#51D9B5" filled="t" stroked="f" coordsize="21600,21600" o:gfxdata="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o133twAAAAMAQAADwAAAAAAAAABACAAAAAiAAAAZHJzL2Rvd25y&#10;ZXYueG1sUEsBAhQAFAAAAAgAh07iQIxXhc4zAgAATQQAAA4AAAAAAAAAAQAgAAAAKwEAAGRycy9l&#10;Mm9Eb2MueG1sUEsFBgAAAAAGAAYAWQEAANA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37543EB">
                      <w:pPr>
                        <w:pStyle w:val="4"/>
                        <w:spacing w:before="0" w:beforeAutospacing="0" w:after="0" w:afterAutospacing="0"/>
                        <w:ind w:firstLine="240" w:firstLineChars="100"/>
                        <w:rPr>
                          <w:rFonts w:hint="default" w:eastAsia="宋体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专业能力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-353060</wp:posOffset>
                </wp:positionH>
                <wp:positionV relativeFrom="paragraph">
                  <wp:posOffset>46355</wp:posOffset>
                </wp:positionV>
                <wp:extent cx="8187055" cy="177800"/>
                <wp:effectExtent l="0" t="0" r="4445" b="0"/>
                <wp:wrapNone/>
                <wp:docPr id="32071765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187055" cy="177800"/>
                        </a:xfrm>
                        <a:prstGeom prst="rect">
                          <a:avLst/>
                        </a:prstGeom>
                        <a:solidFill>
                          <a:srgbClr val="51D9B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flip:y;margin-left:-27.8pt;margin-top:3.65pt;height:14pt;width:644.65pt;z-index:251666432;v-text-anchor:middle;mso-width-relative:page;mso-height-relative:page;" fillcolor="#51D9B5" filled="t" stroked="f" coordsize="21600,21600" o:gfxdata="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ktYQtgAAAAJAQAADwAAAAAAAAABACAAAAAiAAAAZHJzL2Rv&#10;d25yZXYueG1sUEsBAhQAFAAAAAgAh07iQNEiMT4BAgAA5wMAAA4AAAAAAAAAAQAgAAAAJwEAAGRy&#10;cy9lMm9Eb2MueG1sUEsFBgAAAAAGAAYAWQEAAJ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10504805</wp:posOffset>
                </wp:positionV>
                <wp:extent cx="7388225" cy="163830"/>
                <wp:effectExtent l="0" t="0" r="3175" b="1270"/>
                <wp:wrapNone/>
                <wp:docPr id="22" name="平行四边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19050" y="10504805"/>
                          <a:ext cx="7388225" cy="163830"/>
                        </a:xfrm>
                        <a:prstGeom prst="rect">
                          <a:avLst/>
                        </a:prstGeom>
                        <a:solidFill>
                          <a:srgbClr val="51D9B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平行四边形 71" o:spid="_x0000_s1026" o:spt="1" style="position:absolute;left:0pt;flip:y;margin-left:1.5pt;margin-top:827.15pt;height:12.9pt;width:581.75pt;z-index:251664384;v-text-anchor:middle;mso-width-relative:page;mso-height-relative:page;" fillcolor="#51D9B5" filled="t" stroked="f" coordsize="21600,21600" o:gfxdata="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IkEGrZAAAADAEAAA8A&#10;AAAAAAAAAQAgAAAAIgAAAGRycy9kb3ducmV2LnhtbFBLAQIUABQAAAAIAIdO4kA+k0oXFgIAAPQD&#10;AAAOAAAAAAAAAAEAIAAAACgBAABkcnMvZTJvRG9jLnhtbFBLBQYAAAAABgAGAFkBAACw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6369685</wp:posOffset>
                </wp:positionH>
                <wp:positionV relativeFrom="paragraph">
                  <wp:posOffset>273685</wp:posOffset>
                </wp:positionV>
                <wp:extent cx="923290" cy="1221740"/>
                <wp:effectExtent l="0" t="0" r="0" b="0"/>
                <wp:wrapNone/>
                <wp:docPr id="133456660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1221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D079B2">
                            <w:pPr>
                              <w:widowControl/>
                              <w:tabs>
                                <w:tab w:val="left" w:pos="720"/>
                              </w:tabs>
                              <w:snapToGrid w:val="0"/>
                              <w:spacing w:line="276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宋体"/>
                                <w:color w:val="595959"/>
                                <w:kern w:val="24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宋体"/>
                                <w:color w:val="595959"/>
                                <w:kern w:val="24"/>
                                <w:sz w:val="18"/>
                                <w:szCs w:val="1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34695" cy="1019175"/>
                                  <wp:effectExtent l="0" t="0" r="1905" b="9525"/>
                                  <wp:docPr id="3" name="图片 3" descr="大头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大头照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469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501.55pt;margin-top:21.55pt;height:96.2pt;width:72.7pt;z-index:251667456;mso-width-relative:page;mso-height-relative:page;" filled="f" stroked="f" coordsize="21600,21600" o:gfxdata="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C6C6w2wAAAAwB&#10;AAAPAAAAAAAAAAEAIAAAACIAAABkcnMvZG93bnJldi54bWxQSwECFAAUAAAACACHTuJAS+clchgC&#10;AAAfBAAADgAAAAAAAAABACAAAAAqAQAAZHJzL2Uyb0RvYy54bWxQSwUGAAAAAAYABgBZAQAAtA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DD079B2">
                      <w:pPr>
                        <w:widowControl/>
                        <w:tabs>
                          <w:tab w:val="left" w:pos="720"/>
                        </w:tabs>
                        <w:snapToGrid w:val="0"/>
                        <w:spacing w:line="276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宋体"/>
                          <w:color w:val="595959"/>
                          <w:kern w:val="24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宋体"/>
                          <w:color w:val="595959"/>
                          <w:kern w:val="24"/>
                          <w:sz w:val="18"/>
                          <w:szCs w:val="18"/>
                          <w:lang w:eastAsia="zh-CN"/>
                        </w:rPr>
                        <w:drawing>
                          <wp:inline distT="0" distB="0" distL="114300" distR="114300">
                            <wp:extent cx="734695" cy="1019175"/>
                            <wp:effectExtent l="0" t="0" r="1905" b="9525"/>
                            <wp:docPr id="3" name="图片 3" descr="大头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大头照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4695" cy="1019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兰亭粗黑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D6B00E"/>
    <w:multiLevelType w:val="multilevel"/>
    <w:tmpl w:val="B3D6B0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1E945845"/>
    <w:multiLevelType w:val="multilevel"/>
    <w:tmpl w:val="1E945845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0F3FA9"/>
    <w:rsid w:val="0000185A"/>
    <w:rsid w:val="00013AC8"/>
    <w:rsid w:val="00021E78"/>
    <w:rsid w:val="00035C19"/>
    <w:rsid w:val="00036A0A"/>
    <w:rsid w:val="00043144"/>
    <w:rsid w:val="00043174"/>
    <w:rsid w:val="00046CA0"/>
    <w:rsid w:val="00051A28"/>
    <w:rsid w:val="00051FB9"/>
    <w:rsid w:val="00053C5F"/>
    <w:rsid w:val="0005656B"/>
    <w:rsid w:val="00096769"/>
    <w:rsid w:val="000C5C9A"/>
    <w:rsid w:val="000E0DE9"/>
    <w:rsid w:val="000E1DB6"/>
    <w:rsid w:val="0010797E"/>
    <w:rsid w:val="0011139C"/>
    <w:rsid w:val="0012299E"/>
    <w:rsid w:val="00127F48"/>
    <w:rsid w:val="00131612"/>
    <w:rsid w:val="00161ADA"/>
    <w:rsid w:val="00164C26"/>
    <w:rsid w:val="001862C8"/>
    <w:rsid w:val="001A0D15"/>
    <w:rsid w:val="001A5E01"/>
    <w:rsid w:val="001B0D67"/>
    <w:rsid w:val="001B2A3C"/>
    <w:rsid w:val="001B58D5"/>
    <w:rsid w:val="001F1D2C"/>
    <w:rsid w:val="0020798F"/>
    <w:rsid w:val="00210322"/>
    <w:rsid w:val="002139BF"/>
    <w:rsid w:val="00225CCC"/>
    <w:rsid w:val="00225E86"/>
    <w:rsid w:val="002279F1"/>
    <w:rsid w:val="0023403F"/>
    <w:rsid w:val="00243280"/>
    <w:rsid w:val="00247343"/>
    <w:rsid w:val="00251E8C"/>
    <w:rsid w:val="00295508"/>
    <w:rsid w:val="002B2C52"/>
    <w:rsid w:val="002B4C72"/>
    <w:rsid w:val="002B72B2"/>
    <w:rsid w:val="002F20D5"/>
    <w:rsid w:val="002F6CFB"/>
    <w:rsid w:val="002F7779"/>
    <w:rsid w:val="00300C6D"/>
    <w:rsid w:val="00322585"/>
    <w:rsid w:val="00324A54"/>
    <w:rsid w:val="00327CB1"/>
    <w:rsid w:val="003617EF"/>
    <w:rsid w:val="003B7212"/>
    <w:rsid w:val="003C23D6"/>
    <w:rsid w:val="003D7855"/>
    <w:rsid w:val="003E63C4"/>
    <w:rsid w:val="0041141B"/>
    <w:rsid w:val="00416544"/>
    <w:rsid w:val="00420C39"/>
    <w:rsid w:val="00421A6D"/>
    <w:rsid w:val="00424C37"/>
    <w:rsid w:val="004258F4"/>
    <w:rsid w:val="0045057E"/>
    <w:rsid w:val="0045384E"/>
    <w:rsid w:val="00493A90"/>
    <w:rsid w:val="00497ACE"/>
    <w:rsid w:val="004B48CF"/>
    <w:rsid w:val="004C55E6"/>
    <w:rsid w:val="004D3D1E"/>
    <w:rsid w:val="004D4AEB"/>
    <w:rsid w:val="004E16D1"/>
    <w:rsid w:val="004E3180"/>
    <w:rsid w:val="004E43BF"/>
    <w:rsid w:val="004E7601"/>
    <w:rsid w:val="005017CE"/>
    <w:rsid w:val="00501EE6"/>
    <w:rsid w:val="00535B61"/>
    <w:rsid w:val="005410C7"/>
    <w:rsid w:val="00545877"/>
    <w:rsid w:val="005508AF"/>
    <w:rsid w:val="00565791"/>
    <w:rsid w:val="005714C6"/>
    <w:rsid w:val="005903B9"/>
    <w:rsid w:val="00590B0A"/>
    <w:rsid w:val="005B0721"/>
    <w:rsid w:val="005B08EA"/>
    <w:rsid w:val="005B6BD8"/>
    <w:rsid w:val="005C51C8"/>
    <w:rsid w:val="00612345"/>
    <w:rsid w:val="00656D89"/>
    <w:rsid w:val="00667D95"/>
    <w:rsid w:val="00674289"/>
    <w:rsid w:val="0067518D"/>
    <w:rsid w:val="006B31C3"/>
    <w:rsid w:val="006B77F8"/>
    <w:rsid w:val="006C6246"/>
    <w:rsid w:val="006C7563"/>
    <w:rsid w:val="006D5147"/>
    <w:rsid w:val="006D6868"/>
    <w:rsid w:val="00710B33"/>
    <w:rsid w:val="007314F2"/>
    <w:rsid w:val="00760BE4"/>
    <w:rsid w:val="00767EBF"/>
    <w:rsid w:val="00770771"/>
    <w:rsid w:val="00781354"/>
    <w:rsid w:val="0079327E"/>
    <w:rsid w:val="007E7D73"/>
    <w:rsid w:val="00807A59"/>
    <w:rsid w:val="00816071"/>
    <w:rsid w:val="00826082"/>
    <w:rsid w:val="00836C5F"/>
    <w:rsid w:val="00843318"/>
    <w:rsid w:val="008566F2"/>
    <w:rsid w:val="00864FBE"/>
    <w:rsid w:val="0087167F"/>
    <w:rsid w:val="008820AF"/>
    <w:rsid w:val="00895F10"/>
    <w:rsid w:val="00897C5B"/>
    <w:rsid w:val="008A085D"/>
    <w:rsid w:val="008C33C0"/>
    <w:rsid w:val="0090601A"/>
    <w:rsid w:val="00906405"/>
    <w:rsid w:val="00923987"/>
    <w:rsid w:val="00945050"/>
    <w:rsid w:val="00956671"/>
    <w:rsid w:val="0097330A"/>
    <w:rsid w:val="00976766"/>
    <w:rsid w:val="0098054A"/>
    <w:rsid w:val="00985ADE"/>
    <w:rsid w:val="00992814"/>
    <w:rsid w:val="009A5D08"/>
    <w:rsid w:val="009B4B74"/>
    <w:rsid w:val="009C0868"/>
    <w:rsid w:val="009C2E80"/>
    <w:rsid w:val="009E1D4C"/>
    <w:rsid w:val="009E70F5"/>
    <w:rsid w:val="009E7A4D"/>
    <w:rsid w:val="009F0244"/>
    <w:rsid w:val="009F48B0"/>
    <w:rsid w:val="009F71B8"/>
    <w:rsid w:val="00A076BD"/>
    <w:rsid w:val="00A2316B"/>
    <w:rsid w:val="00A35229"/>
    <w:rsid w:val="00A36B51"/>
    <w:rsid w:val="00A56DFC"/>
    <w:rsid w:val="00A74104"/>
    <w:rsid w:val="00A75697"/>
    <w:rsid w:val="00A75BAA"/>
    <w:rsid w:val="00A949A1"/>
    <w:rsid w:val="00B27463"/>
    <w:rsid w:val="00B47BD2"/>
    <w:rsid w:val="00B67EC8"/>
    <w:rsid w:val="00B813FC"/>
    <w:rsid w:val="00B9055D"/>
    <w:rsid w:val="00BA64B3"/>
    <w:rsid w:val="00BA7CA7"/>
    <w:rsid w:val="00BE1AAF"/>
    <w:rsid w:val="00BF52BD"/>
    <w:rsid w:val="00C05EC7"/>
    <w:rsid w:val="00C12C5D"/>
    <w:rsid w:val="00C13355"/>
    <w:rsid w:val="00C13E30"/>
    <w:rsid w:val="00C36B1C"/>
    <w:rsid w:val="00C43222"/>
    <w:rsid w:val="00C62290"/>
    <w:rsid w:val="00C72AC1"/>
    <w:rsid w:val="00C86597"/>
    <w:rsid w:val="00CA1BED"/>
    <w:rsid w:val="00CA5FD6"/>
    <w:rsid w:val="00CA7D10"/>
    <w:rsid w:val="00CD427F"/>
    <w:rsid w:val="00CD548D"/>
    <w:rsid w:val="00CD7287"/>
    <w:rsid w:val="00D03856"/>
    <w:rsid w:val="00D30620"/>
    <w:rsid w:val="00D338B2"/>
    <w:rsid w:val="00D611BF"/>
    <w:rsid w:val="00D65CD8"/>
    <w:rsid w:val="00D71894"/>
    <w:rsid w:val="00D73EE2"/>
    <w:rsid w:val="00D743B5"/>
    <w:rsid w:val="00D87E8D"/>
    <w:rsid w:val="00DC5E6F"/>
    <w:rsid w:val="00DD7610"/>
    <w:rsid w:val="00DE1BE7"/>
    <w:rsid w:val="00DE621C"/>
    <w:rsid w:val="00E005E4"/>
    <w:rsid w:val="00E15234"/>
    <w:rsid w:val="00E20713"/>
    <w:rsid w:val="00E35007"/>
    <w:rsid w:val="00E42107"/>
    <w:rsid w:val="00E54D7A"/>
    <w:rsid w:val="00E606FB"/>
    <w:rsid w:val="00E6284A"/>
    <w:rsid w:val="00E64780"/>
    <w:rsid w:val="00E826BB"/>
    <w:rsid w:val="00E945F6"/>
    <w:rsid w:val="00EA5E01"/>
    <w:rsid w:val="00EB2403"/>
    <w:rsid w:val="00EB5FB9"/>
    <w:rsid w:val="00EE0BF2"/>
    <w:rsid w:val="00EE2250"/>
    <w:rsid w:val="00F0527A"/>
    <w:rsid w:val="00F063DC"/>
    <w:rsid w:val="00F07EC8"/>
    <w:rsid w:val="00F275F0"/>
    <w:rsid w:val="00F3798F"/>
    <w:rsid w:val="00F72CA9"/>
    <w:rsid w:val="00F774D7"/>
    <w:rsid w:val="00F81AA4"/>
    <w:rsid w:val="00F81F0C"/>
    <w:rsid w:val="00F907CF"/>
    <w:rsid w:val="00F90E81"/>
    <w:rsid w:val="00FA4B50"/>
    <w:rsid w:val="00FA4D98"/>
    <w:rsid w:val="00FC1CE9"/>
    <w:rsid w:val="00FC4B91"/>
    <w:rsid w:val="00FD064C"/>
    <w:rsid w:val="00FD33B1"/>
    <w:rsid w:val="00FF62EF"/>
    <w:rsid w:val="01044493"/>
    <w:rsid w:val="01141165"/>
    <w:rsid w:val="011B6997"/>
    <w:rsid w:val="011C44BE"/>
    <w:rsid w:val="011F7565"/>
    <w:rsid w:val="012313A8"/>
    <w:rsid w:val="012375FA"/>
    <w:rsid w:val="01245BEB"/>
    <w:rsid w:val="01261A8C"/>
    <w:rsid w:val="01282E62"/>
    <w:rsid w:val="012C2953"/>
    <w:rsid w:val="012F3F7C"/>
    <w:rsid w:val="01396E1E"/>
    <w:rsid w:val="014337F8"/>
    <w:rsid w:val="01505F15"/>
    <w:rsid w:val="01583748"/>
    <w:rsid w:val="015A5ACE"/>
    <w:rsid w:val="01626374"/>
    <w:rsid w:val="016D4D19"/>
    <w:rsid w:val="01804A4C"/>
    <w:rsid w:val="01910A08"/>
    <w:rsid w:val="01944054"/>
    <w:rsid w:val="01B1602A"/>
    <w:rsid w:val="01B82438"/>
    <w:rsid w:val="01C14B70"/>
    <w:rsid w:val="01C40DDD"/>
    <w:rsid w:val="01CC7C92"/>
    <w:rsid w:val="01D628BE"/>
    <w:rsid w:val="01DB6127"/>
    <w:rsid w:val="01EF572E"/>
    <w:rsid w:val="01F01803"/>
    <w:rsid w:val="01F176F8"/>
    <w:rsid w:val="01F62F61"/>
    <w:rsid w:val="02012BF4"/>
    <w:rsid w:val="020C789B"/>
    <w:rsid w:val="020E2058"/>
    <w:rsid w:val="022278B2"/>
    <w:rsid w:val="02300221"/>
    <w:rsid w:val="0233386D"/>
    <w:rsid w:val="025A529E"/>
    <w:rsid w:val="026268F8"/>
    <w:rsid w:val="026701F4"/>
    <w:rsid w:val="026C6D7F"/>
    <w:rsid w:val="02753E85"/>
    <w:rsid w:val="027D71DE"/>
    <w:rsid w:val="027F2F56"/>
    <w:rsid w:val="02810A7C"/>
    <w:rsid w:val="028B18FB"/>
    <w:rsid w:val="029C7664"/>
    <w:rsid w:val="02A209F3"/>
    <w:rsid w:val="02A660E8"/>
    <w:rsid w:val="02B349AE"/>
    <w:rsid w:val="02BC2489"/>
    <w:rsid w:val="02C256F1"/>
    <w:rsid w:val="02C7409E"/>
    <w:rsid w:val="02CA5022"/>
    <w:rsid w:val="02CE17E8"/>
    <w:rsid w:val="02D212D8"/>
    <w:rsid w:val="02E244CB"/>
    <w:rsid w:val="02E35293"/>
    <w:rsid w:val="02F0175E"/>
    <w:rsid w:val="02F2197A"/>
    <w:rsid w:val="02F60A94"/>
    <w:rsid w:val="02F72AEC"/>
    <w:rsid w:val="02F74BED"/>
    <w:rsid w:val="02FA44FE"/>
    <w:rsid w:val="03011BBD"/>
    <w:rsid w:val="03184FDD"/>
    <w:rsid w:val="032D4760"/>
    <w:rsid w:val="03321D76"/>
    <w:rsid w:val="03343D40"/>
    <w:rsid w:val="03353615"/>
    <w:rsid w:val="033E071B"/>
    <w:rsid w:val="033E696D"/>
    <w:rsid w:val="0341645D"/>
    <w:rsid w:val="034321D6"/>
    <w:rsid w:val="03443858"/>
    <w:rsid w:val="034A3564"/>
    <w:rsid w:val="035166A0"/>
    <w:rsid w:val="035937A7"/>
    <w:rsid w:val="036A59B4"/>
    <w:rsid w:val="037979A5"/>
    <w:rsid w:val="037E320E"/>
    <w:rsid w:val="038720C2"/>
    <w:rsid w:val="038A570F"/>
    <w:rsid w:val="038E05E4"/>
    <w:rsid w:val="03922815"/>
    <w:rsid w:val="03936CB9"/>
    <w:rsid w:val="03942A31"/>
    <w:rsid w:val="039B791C"/>
    <w:rsid w:val="03A04F32"/>
    <w:rsid w:val="03A10CAA"/>
    <w:rsid w:val="03A34A22"/>
    <w:rsid w:val="03A82039"/>
    <w:rsid w:val="03B60BF9"/>
    <w:rsid w:val="03B7227C"/>
    <w:rsid w:val="03BC7892"/>
    <w:rsid w:val="03C30C20"/>
    <w:rsid w:val="03C9092D"/>
    <w:rsid w:val="03C926DB"/>
    <w:rsid w:val="03D1158F"/>
    <w:rsid w:val="03DE3CAC"/>
    <w:rsid w:val="03E272F9"/>
    <w:rsid w:val="03E41B83"/>
    <w:rsid w:val="03E50FF2"/>
    <w:rsid w:val="03EC63FF"/>
    <w:rsid w:val="03EE0393"/>
    <w:rsid w:val="03F05EB6"/>
    <w:rsid w:val="04001E75"/>
    <w:rsid w:val="04041965"/>
    <w:rsid w:val="040D00EE"/>
    <w:rsid w:val="04163446"/>
    <w:rsid w:val="041A40B8"/>
    <w:rsid w:val="04267B2D"/>
    <w:rsid w:val="04293179"/>
    <w:rsid w:val="04390EE3"/>
    <w:rsid w:val="044C3FDE"/>
    <w:rsid w:val="044E498E"/>
    <w:rsid w:val="04567CE7"/>
    <w:rsid w:val="045C354F"/>
    <w:rsid w:val="046B19E4"/>
    <w:rsid w:val="046C12B8"/>
    <w:rsid w:val="046E6DDE"/>
    <w:rsid w:val="04784101"/>
    <w:rsid w:val="047A5783"/>
    <w:rsid w:val="047C774D"/>
    <w:rsid w:val="047F4BA9"/>
    <w:rsid w:val="04812FB5"/>
    <w:rsid w:val="04874882"/>
    <w:rsid w:val="04877EA0"/>
    <w:rsid w:val="048876EA"/>
    <w:rsid w:val="04934A97"/>
    <w:rsid w:val="04976897"/>
    <w:rsid w:val="049A7BD3"/>
    <w:rsid w:val="049D12CA"/>
    <w:rsid w:val="04A40A52"/>
    <w:rsid w:val="04A942BA"/>
    <w:rsid w:val="04AA5729"/>
    <w:rsid w:val="04BA2023"/>
    <w:rsid w:val="04BF588C"/>
    <w:rsid w:val="04E35A1E"/>
    <w:rsid w:val="04E723E0"/>
    <w:rsid w:val="04F27A0F"/>
    <w:rsid w:val="05105249"/>
    <w:rsid w:val="051B692A"/>
    <w:rsid w:val="051F457C"/>
    <w:rsid w:val="052D6C99"/>
    <w:rsid w:val="05404C1F"/>
    <w:rsid w:val="05575AC4"/>
    <w:rsid w:val="055A7363"/>
    <w:rsid w:val="055C02A0"/>
    <w:rsid w:val="05654685"/>
    <w:rsid w:val="05665D07"/>
    <w:rsid w:val="057422A3"/>
    <w:rsid w:val="05746676"/>
    <w:rsid w:val="05791EDF"/>
    <w:rsid w:val="0580326D"/>
    <w:rsid w:val="058A1323"/>
    <w:rsid w:val="058F34B0"/>
    <w:rsid w:val="059609B9"/>
    <w:rsid w:val="059D57E3"/>
    <w:rsid w:val="059F33EF"/>
    <w:rsid w:val="059F3439"/>
    <w:rsid w:val="05A70A57"/>
    <w:rsid w:val="05AA02EA"/>
    <w:rsid w:val="05AD1B88"/>
    <w:rsid w:val="05BE78F1"/>
    <w:rsid w:val="05C217CC"/>
    <w:rsid w:val="05D75964"/>
    <w:rsid w:val="05EE467B"/>
    <w:rsid w:val="05F23A3F"/>
    <w:rsid w:val="05F81055"/>
    <w:rsid w:val="06053772"/>
    <w:rsid w:val="06135E8F"/>
    <w:rsid w:val="061439B5"/>
    <w:rsid w:val="061816F7"/>
    <w:rsid w:val="063522A9"/>
    <w:rsid w:val="063F4ED6"/>
    <w:rsid w:val="06475B39"/>
    <w:rsid w:val="06497B03"/>
    <w:rsid w:val="06530982"/>
    <w:rsid w:val="06562220"/>
    <w:rsid w:val="06587D46"/>
    <w:rsid w:val="065A3F7A"/>
    <w:rsid w:val="065F7326"/>
    <w:rsid w:val="06640499"/>
    <w:rsid w:val="066827FB"/>
    <w:rsid w:val="066B5CCB"/>
    <w:rsid w:val="067A7CBC"/>
    <w:rsid w:val="067F1777"/>
    <w:rsid w:val="068957C1"/>
    <w:rsid w:val="068F128E"/>
    <w:rsid w:val="069B7C33"/>
    <w:rsid w:val="06A15AF6"/>
    <w:rsid w:val="06A42F8B"/>
    <w:rsid w:val="06A77064"/>
    <w:rsid w:val="06B34A2B"/>
    <w:rsid w:val="06B55198"/>
    <w:rsid w:val="06B92D8C"/>
    <w:rsid w:val="06BA27AF"/>
    <w:rsid w:val="06C21663"/>
    <w:rsid w:val="06C632EC"/>
    <w:rsid w:val="06C70A28"/>
    <w:rsid w:val="06CB49BC"/>
    <w:rsid w:val="06CB4FA1"/>
    <w:rsid w:val="06CE0008"/>
    <w:rsid w:val="06D07A7F"/>
    <w:rsid w:val="06D575E9"/>
    <w:rsid w:val="06E15F8D"/>
    <w:rsid w:val="06EB0BBA"/>
    <w:rsid w:val="070E48A8"/>
    <w:rsid w:val="071D689A"/>
    <w:rsid w:val="07222102"/>
    <w:rsid w:val="072A2FCD"/>
    <w:rsid w:val="072B545A"/>
    <w:rsid w:val="07375BAD"/>
    <w:rsid w:val="074309F6"/>
    <w:rsid w:val="07524795"/>
    <w:rsid w:val="075954A1"/>
    <w:rsid w:val="07617286"/>
    <w:rsid w:val="076B1CFB"/>
    <w:rsid w:val="076B3AA9"/>
    <w:rsid w:val="077559CB"/>
    <w:rsid w:val="077741FC"/>
    <w:rsid w:val="07780B4E"/>
    <w:rsid w:val="07832762"/>
    <w:rsid w:val="07862691"/>
    <w:rsid w:val="079923C4"/>
    <w:rsid w:val="07994889"/>
    <w:rsid w:val="079B438E"/>
    <w:rsid w:val="07A50D69"/>
    <w:rsid w:val="07A64AE1"/>
    <w:rsid w:val="07B05960"/>
    <w:rsid w:val="07B0770E"/>
    <w:rsid w:val="07B70578"/>
    <w:rsid w:val="07C37770"/>
    <w:rsid w:val="07CF4038"/>
    <w:rsid w:val="07D433FC"/>
    <w:rsid w:val="07D77390"/>
    <w:rsid w:val="07D93108"/>
    <w:rsid w:val="07E86EA8"/>
    <w:rsid w:val="07FC7B78"/>
    <w:rsid w:val="08065580"/>
    <w:rsid w:val="0808754A"/>
    <w:rsid w:val="080A5070"/>
    <w:rsid w:val="080B2B96"/>
    <w:rsid w:val="080C0DE8"/>
    <w:rsid w:val="08124A91"/>
    <w:rsid w:val="08144141"/>
    <w:rsid w:val="08161C67"/>
    <w:rsid w:val="0817778D"/>
    <w:rsid w:val="081B727D"/>
    <w:rsid w:val="082223BA"/>
    <w:rsid w:val="082425D6"/>
    <w:rsid w:val="08275C22"/>
    <w:rsid w:val="08395955"/>
    <w:rsid w:val="083E4D1A"/>
    <w:rsid w:val="084542FA"/>
    <w:rsid w:val="08485B98"/>
    <w:rsid w:val="08536A17"/>
    <w:rsid w:val="0856053C"/>
    <w:rsid w:val="08634780"/>
    <w:rsid w:val="086C5D2B"/>
    <w:rsid w:val="087846CF"/>
    <w:rsid w:val="087F5A5E"/>
    <w:rsid w:val="088766C0"/>
    <w:rsid w:val="0889068B"/>
    <w:rsid w:val="08927434"/>
    <w:rsid w:val="089734D7"/>
    <w:rsid w:val="0898519B"/>
    <w:rsid w:val="089B216C"/>
    <w:rsid w:val="08A059D4"/>
    <w:rsid w:val="08A6123D"/>
    <w:rsid w:val="08B03E69"/>
    <w:rsid w:val="08BF22FE"/>
    <w:rsid w:val="08CC5F7D"/>
    <w:rsid w:val="08D613F6"/>
    <w:rsid w:val="08E12275"/>
    <w:rsid w:val="08E51639"/>
    <w:rsid w:val="08EE6740"/>
    <w:rsid w:val="08F5187C"/>
    <w:rsid w:val="090573DB"/>
    <w:rsid w:val="09093579"/>
    <w:rsid w:val="090B10A0"/>
    <w:rsid w:val="091039DD"/>
    <w:rsid w:val="09167A44"/>
    <w:rsid w:val="091D0DD3"/>
    <w:rsid w:val="0926412B"/>
    <w:rsid w:val="092C7268"/>
    <w:rsid w:val="09383E5F"/>
    <w:rsid w:val="0957779E"/>
    <w:rsid w:val="09616F12"/>
    <w:rsid w:val="09622C8A"/>
    <w:rsid w:val="096D3B08"/>
    <w:rsid w:val="09722ECD"/>
    <w:rsid w:val="097A4477"/>
    <w:rsid w:val="0983332C"/>
    <w:rsid w:val="098826F0"/>
    <w:rsid w:val="098B21E0"/>
    <w:rsid w:val="098C4883"/>
    <w:rsid w:val="09972933"/>
    <w:rsid w:val="09A6701A"/>
    <w:rsid w:val="09AB4631"/>
    <w:rsid w:val="09AF5ECF"/>
    <w:rsid w:val="09C12D0C"/>
    <w:rsid w:val="09C86F91"/>
    <w:rsid w:val="09CB6A81"/>
    <w:rsid w:val="09D516AE"/>
    <w:rsid w:val="09D771D4"/>
    <w:rsid w:val="09E10052"/>
    <w:rsid w:val="0A053D41"/>
    <w:rsid w:val="0A0855DF"/>
    <w:rsid w:val="0A0A57FB"/>
    <w:rsid w:val="0A157CFC"/>
    <w:rsid w:val="0A2552B4"/>
    <w:rsid w:val="0A287A2F"/>
    <w:rsid w:val="0A2E773B"/>
    <w:rsid w:val="0A430D0D"/>
    <w:rsid w:val="0A456833"/>
    <w:rsid w:val="0A474359"/>
    <w:rsid w:val="0A4F76B2"/>
    <w:rsid w:val="0A570314"/>
    <w:rsid w:val="0A8818A5"/>
    <w:rsid w:val="0A92134D"/>
    <w:rsid w:val="0AA03A6A"/>
    <w:rsid w:val="0AA7129C"/>
    <w:rsid w:val="0AAF0151"/>
    <w:rsid w:val="0AB6328D"/>
    <w:rsid w:val="0AD007F3"/>
    <w:rsid w:val="0AD83203"/>
    <w:rsid w:val="0ADB2CF4"/>
    <w:rsid w:val="0AE778EA"/>
    <w:rsid w:val="0AE918B4"/>
    <w:rsid w:val="0AF3003D"/>
    <w:rsid w:val="0AF344E1"/>
    <w:rsid w:val="0B02141F"/>
    <w:rsid w:val="0B0E30C9"/>
    <w:rsid w:val="0B13248D"/>
    <w:rsid w:val="0B187AA4"/>
    <w:rsid w:val="0B266665"/>
    <w:rsid w:val="0B2D79F3"/>
    <w:rsid w:val="0B350656"/>
    <w:rsid w:val="0B3D575C"/>
    <w:rsid w:val="0B48482D"/>
    <w:rsid w:val="0B5C3E34"/>
    <w:rsid w:val="0B5F3925"/>
    <w:rsid w:val="0B670D6C"/>
    <w:rsid w:val="0B6727D9"/>
    <w:rsid w:val="0B6C7DF0"/>
    <w:rsid w:val="0B7078E0"/>
    <w:rsid w:val="0B8E7D66"/>
    <w:rsid w:val="0B8F3202"/>
    <w:rsid w:val="0B974E6D"/>
    <w:rsid w:val="0B995089"/>
    <w:rsid w:val="0B9D61FB"/>
    <w:rsid w:val="0B9E1E32"/>
    <w:rsid w:val="0B9E444D"/>
    <w:rsid w:val="0BA61553"/>
    <w:rsid w:val="0BA63302"/>
    <w:rsid w:val="0BA92DF2"/>
    <w:rsid w:val="0BB43C70"/>
    <w:rsid w:val="0BB579E9"/>
    <w:rsid w:val="0BB974D9"/>
    <w:rsid w:val="0BBA4FFF"/>
    <w:rsid w:val="0BBF6171"/>
    <w:rsid w:val="0BC11EE9"/>
    <w:rsid w:val="0BC814CA"/>
    <w:rsid w:val="0BD065D0"/>
    <w:rsid w:val="0BE36304"/>
    <w:rsid w:val="0BF873AE"/>
    <w:rsid w:val="0BFA53FB"/>
    <w:rsid w:val="0C0152EB"/>
    <w:rsid w:val="0C016972"/>
    <w:rsid w:val="0C033B96"/>
    <w:rsid w:val="0C061FF2"/>
    <w:rsid w:val="0C126BE9"/>
    <w:rsid w:val="0C152235"/>
    <w:rsid w:val="0C1666D9"/>
    <w:rsid w:val="0C2801BA"/>
    <w:rsid w:val="0C2D0407"/>
    <w:rsid w:val="0C2D2A4E"/>
    <w:rsid w:val="0C2D757F"/>
    <w:rsid w:val="0C2F779B"/>
    <w:rsid w:val="0C476893"/>
    <w:rsid w:val="0C542D5E"/>
    <w:rsid w:val="0C5B0590"/>
    <w:rsid w:val="0C6F1945"/>
    <w:rsid w:val="0C7B29E0"/>
    <w:rsid w:val="0C7C51F1"/>
    <w:rsid w:val="0C820D4D"/>
    <w:rsid w:val="0C852363"/>
    <w:rsid w:val="0C965124"/>
    <w:rsid w:val="0C9D11C1"/>
    <w:rsid w:val="0CAC4948"/>
    <w:rsid w:val="0CB87776"/>
    <w:rsid w:val="0CBD0903"/>
    <w:rsid w:val="0CC40FD3"/>
    <w:rsid w:val="0CC46135"/>
    <w:rsid w:val="0CC634A7"/>
    <w:rsid w:val="0CEB1914"/>
    <w:rsid w:val="0CF62067"/>
    <w:rsid w:val="0CFA1B57"/>
    <w:rsid w:val="0D1349C7"/>
    <w:rsid w:val="0D1644B7"/>
    <w:rsid w:val="0D1F336B"/>
    <w:rsid w:val="0D273323"/>
    <w:rsid w:val="0D295F98"/>
    <w:rsid w:val="0D314E4D"/>
    <w:rsid w:val="0D442DD2"/>
    <w:rsid w:val="0D51729D"/>
    <w:rsid w:val="0D5C5D7C"/>
    <w:rsid w:val="0D5F5E5E"/>
    <w:rsid w:val="0D70006B"/>
    <w:rsid w:val="0D763B5D"/>
    <w:rsid w:val="0D815DD4"/>
    <w:rsid w:val="0D841421"/>
    <w:rsid w:val="0D865199"/>
    <w:rsid w:val="0D8D29CB"/>
    <w:rsid w:val="0D9229D2"/>
    <w:rsid w:val="0DAB1750"/>
    <w:rsid w:val="0DB00467"/>
    <w:rsid w:val="0DB53CD0"/>
    <w:rsid w:val="0DDF6EFF"/>
    <w:rsid w:val="0DE206D5"/>
    <w:rsid w:val="0DEA202A"/>
    <w:rsid w:val="0DF06AB6"/>
    <w:rsid w:val="0DF30354"/>
    <w:rsid w:val="0E121122"/>
    <w:rsid w:val="0E1704E7"/>
    <w:rsid w:val="0E1924B1"/>
    <w:rsid w:val="0E1C78AB"/>
    <w:rsid w:val="0E2449B2"/>
    <w:rsid w:val="0E26072A"/>
    <w:rsid w:val="0E2B3F92"/>
    <w:rsid w:val="0E32783F"/>
    <w:rsid w:val="0E3A5F83"/>
    <w:rsid w:val="0E3C619F"/>
    <w:rsid w:val="0E3E5A73"/>
    <w:rsid w:val="0E484666"/>
    <w:rsid w:val="0E545297"/>
    <w:rsid w:val="0E590AFF"/>
    <w:rsid w:val="0E5C1B09"/>
    <w:rsid w:val="0E5E7EC3"/>
    <w:rsid w:val="0E6A4ABA"/>
    <w:rsid w:val="0E745939"/>
    <w:rsid w:val="0E874540"/>
    <w:rsid w:val="0E924011"/>
    <w:rsid w:val="0E9506BD"/>
    <w:rsid w:val="0E9E6512"/>
    <w:rsid w:val="0EA33B28"/>
    <w:rsid w:val="0EAA135B"/>
    <w:rsid w:val="0EAF24CD"/>
    <w:rsid w:val="0EB126E9"/>
    <w:rsid w:val="0EC0292C"/>
    <w:rsid w:val="0EC046DA"/>
    <w:rsid w:val="0EC27D3B"/>
    <w:rsid w:val="0ED85EC8"/>
    <w:rsid w:val="0ED91C40"/>
    <w:rsid w:val="0EE74DE8"/>
    <w:rsid w:val="0EE77EB9"/>
    <w:rsid w:val="0EE83C31"/>
    <w:rsid w:val="0EE859DF"/>
    <w:rsid w:val="0EEE56EB"/>
    <w:rsid w:val="0EEE7499"/>
    <w:rsid w:val="0EF83E74"/>
    <w:rsid w:val="0F096081"/>
    <w:rsid w:val="0F19203C"/>
    <w:rsid w:val="0F242EBB"/>
    <w:rsid w:val="0F39493A"/>
    <w:rsid w:val="0F423341"/>
    <w:rsid w:val="0F4277E5"/>
    <w:rsid w:val="0F430171"/>
    <w:rsid w:val="0F4C0664"/>
    <w:rsid w:val="0F502321"/>
    <w:rsid w:val="0F5A4B2F"/>
    <w:rsid w:val="0F6B6D3C"/>
    <w:rsid w:val="0F7A7366"/>
    <w:rsid w:val="0F864107"/>
    <w:rsid w:val="0F8B4D0B"/>
    <w:rsid w:val="0F985657"/>
    <w:rsid w:val="0FB33CD1"/>
    <w:rsid w:val="0FBF0E36"/>
    <w:rsid w:val="0FD3668F"/>
    <w:rsid w:val="0FD83CA6"/>
    <w:rsid w:val="0FDD306A"/>
    <w:rsid w:val="0FDF3286"/>
    <w:rsid w:val="0FE20F9D"/>
    <w:rsid w:val="0FE4264A"/>
    <w:rsid w:val="0FE74F20"/>
    <w:rsid w:val="0FE82EA7"/>
    <w:rsid w:val="0FE91A0F"/>
    <w:rsid w:val="0FF705D0"/>
    <w:rsid w:val="0FF90BC3"/>
    <w:rsid w:val="10086339"/>
    <w:rsid w:val="10127A94"/>
    <w:rsid w:val="101F0E02"/>
    <w:rsid w:val="1026620F"/>
    <w:rsid w:val="102A2753"/>
    <w:rsid w:val="102B0279"/>
    <w:rsid w:val="10303AE2"/>
    <w:rsid w:val="1030763E"/>
    <w:rsid w:val="103233B6"/>
    <w:rsid w:val="10352EA6"/>
    <w:rsid w:val="104430E9"/>
    <w:rsid w:val="10482BD9"/>
    <w:rsid w:val="105B53E4"/>
    <w:rsid w:val="1077526D"/>
    <w:rsid w:val="10881228"/>
    <w:rsid w:val="108D2CE2"/>
    <w:rsid w:val="10AF0EAA"/>
    <w:rsid w:val="10BC7123"/>
    <w:rsid w:val="10C2298C"/>
    <w:rsid w:val="10E36DA6"/>
    <w:rsid w:val="10E50428"/>
    <w:rsid w:val="11003973"/>
    <w:rsid w:val="11160F29"/>
    <w:rsid w:val="111B02EE"/>
    <w:rsid w:val="111D4066"/>
    <w:rsid w:val="111D7BC2"/>
    <w:rsid w:val="1122167C"/>
    <w:rsid w:val="11264E6A"/>
    <w:rsid w:val="112B7251"/>
    <w:rsid w:val="112F3D99"/>
    <w:rsid w:val="1134315E"/>
    <w:rsid w:val="11365128"/>
    <w:rsid w:val="113D2012"/>
    <w:rsid w:val="113F222E"/>
    <w:rsid w:val="11423ACC"/>
    <w:rsid w:val="1142587A"/>
    <w:rsid w:val="114E2471"/>
    <w:rsid w:val="115D26B4"/>
    <w:rsid w:val="1161286E"/>
    <w:rsid w:val="11665A0D"/>
    <w:rsid w:val="116B3023"/>
    <w:rsid w:val="11851C0B"/>
    <w:rsid w:val="11A327E6"/>
    <w:rsid w:val="11A3317D"/>
    <w:rsid w:val="11BD13A5"/>
    <w:rsid w:val="11C47BB0"/>
    <w:rsid w:val="11C91AF8"/>
    <w:rsid w:val="11D02E86"/>
    <w:rsid w:val="11E06E41"/>
    <w:rsid w:val="11E608FC"/>
    <w:rsid w:val="11E701D0"/>
    <w:rsid w:val="11E9219A"/>
    <w:rsid w:val="11EE155E"/>
    <w:rsid w:val="11F36B75"/>
    <w:rsid w:val="120E1C01"/>
    <w:rsid w:val="12170AB5"/>
    <w:rsid w:val="121F3E0E"/>
    <w:rsid w:val="122D652B"/>
    <w:rsid w:val="122E5DFF"/>
    <w:rsid w:val="12374CB3"/>
    <w:rsid w:val="12386C7D"/>
    <w:rsid w:val="124F64A1"/>
    <w:rsid w:val="12535865"/>
    <w:rsid w:val="125A4E46"/>
    <w:rsid w:val="125C0BBE"/>
    <w:rsid w:val="12601E40"/>
    <w:rsid w:val="12614426"/>
    <w:rsid w:val="12667DC2"/>
    <w:rsid w:val="12681311"/>
    <w:rsid w:val="12696E37"/>
    <w:rsid w:val="12761F20"/>
    <w:rsid w:val="12883761"/>
    <w:rsid w:val="12924A32"/>
    <w:rsid w:val="129B3BA8"/>
    <w:rsid w:val="129E11D6"/>
    <w:rsid w:val="12AA012C"/>
    <w:rsid w:val="12AA7B7B"/>
    <w:rsid w:val="12C754DE"/>
    <w:rsid w:val="12CA3D79"/>
    <w:rsid w:val="12D270D2"/>
    <w:rsid w:val="12DA3FF8"/>
    <w:rsid w:val="12DB7D35"/>
    <w:rsid w:val="12E0359D"/>
    <w:rsid w:val="12E60488"/>
    <w:rsid w:val="12EA7F78"/>
    <w:rsid w:val="12EF558E"/>
    <w:rsid w:val="12F157AA"/>
    <w:rsid w:val="12FB3F33"/>
    <w:rsid w:val="12FC6E07"/>
    <w:rsid w:val="13070B2A"/>
    <w:rsid w:val="130F5C30"/>
    <w:rsid w:val="131A6919"/>
    <w:rsid w:val="13234366"/>
    <w:rsid w:val="13250FB0"/>
    <w:rsid w:val="13261758"/>
    <w:rsid w:val="132711CC"/>
    <w:rsid w:val="13281F8E"/>
    <w:rsid w:val="132A4818"/>
    <w:rsid w:val="132D60B6"/>
    <w:rsid w:val="13392CAD"/>
    <w:rsid w:val="134358DA"/>
    <w:rsid w:val="134E6759"/>
    <w:rsid w:val="1356560D"/>
    <w:rsid w:val="135875D7"/>
    <w:rsid w:val="13626246"/>
    <w:rsid w:val="13693592"/>
    <w:rsid w:val="136E0BA9"/>
    <w:rsid w:val="137B5074"/>
    <w:rsid w:val="138C54D3"/>
    <w:rsid w:val="139A7BF0"/>
    <w:rsid w:val="139D423C"/>
    <w:rsid w:val="13A85E50"/>
    <w:rsid w:val="13A97E33"/>
    <w:rsid w:val="13AE369B"/>
    <w:rsid w:val="13B54A2A"/>
    <w:rsid w:val="13C0517C"/>
    <w:rsid w:val="13C62793"/>
    <w:rsid w:val="13CA7EEB"/>
    <w:rsid w:val="13D7311C"/>
    <w:rsid w:val="13D824C6"/>
    <w:rsid w:val="13E36F2F"/>
    <w:rsid w:val="13E42C19"/>
    <w:rsid w:val="13F37300"/>
    <w:rsid w:val="14045069"/>
    <w:rsid w:val="140E2488"/>
    <w:rsid w:val="14117786"/>
    <w:rsid w:val="14250C9D"/>
    <w:rsid w:val="142B6A9A"/>
    <w:rsid w:val="142E0338"/>
    <w:rsid w:val="14321BD6"/>
    <w:rsid w:val="143E480A"/>
    <w:rsid w:val="1448764C"/>
    <w:rsid w:val="145A737F"/>
    <w:rsid w:val="146975C2"/>
    <w:rsid w:val="146B50E8"/>
    <w:rsid w:val="146B6E96"/>
    <w:rsid w:val="14771CDF"/>
    <w:rsid w:val="147815B3"/>
    <w:rsid w:val="147C72F5"/>
    <w:rsid w:val="148000B2"/>
    <w:rsid w:val="148368D6"/>
    <w:rsid w:val="148834B3"/>
    <w:rsid w:val="149F012D"/>
    <w:rsid w:val="14A14FAE"/>
    <w:rsid w:val="14A34882"/>
    <w:rsid w:val="14A405FA"/>
    <w:rsid w:val="14A811D4"/>
    <w:rsid w:val="14A95C11"/>
    <w:rsid w:val="14AD74AF"/>
    <w:rsid w:val="14AE4079"/>
    <w:rsid w:val="14C12F5A"/>
    <w:rsid w:val="14D25167"/>
    <w:rsid w:val="14D709D0"/>
    <w:rsid w:val="14E07884"/>
    <w:rsid w:val="14E86739"/>
    <w:rsid w:val="14EA0703"/>
    <w:rsid w:val="14ED1FA1"/>
    <w:rsid w:val="14F03BE9"/>
    <w:rsid w:val="14F275B8"/>
    <w:rsid w:val="14FE41AE"/>
    <w:rsid w:val="14FE49E3"/>
    <w:rsid w:val="15111B9F"/>
    <w:rsid w:val="15121A08"/>
    <w:rsid w:val="15190FE8"/>
    <w:rsid w:val="15204D79"/>
    <w:rsid w:val="152D16F5"/>
    <w:rsid w:val="152E5658"/>
    <w:rsid w:val="153674A4"/>
    <w:rsid w:val="153B4ABB"/>
    <w:rsid w:val="154309EC"/>
    <w:rsid w:val="15437E13"/>
    <w:rsid w:val="15520056"/>
    <w:rsid w:val="155344FA"/>
    <w:rsid w:val="1557566D"/>
    <w:rsid w:val="156758B0"/>
    <w:rsid w:val="157B75AD"/>
    <w:rsid w:val="15883A78"/>
    <w:rsid w:val="158E72E0"/>
    <w:rsid w:val="158F3058"/>
    <w:rsid w:val="159468C1"/>
    <w:rsid w:val="15A9236C"/>
    <w:rsid w:val="15AA7E92"/>
    <w:rsid w:val="15AE34DE"/>
    <w:rsid w:val="15B648C8"/>
    <w:rsid w:val="15C26F8A"/>
    <w:rsid w:val="15C44F48"/>
    <w:rsid w:val="15DA0777"/>
    <w:rsid w:val="15DB45AE"/>
    <w:rsid w:val="15DD3DC4"/>
    <w:rsid w:val="15E06243"/>
    <w:rsid w:val="15E72E94"/>
    <w:rsid w:val="15EA64E1"/>
    <w:rsid w:val="15FD7FC2"/>
    <w:rsid w:val="15FF3D3A"/>
    <w:rsid w:val="16004B79"/>
    <w:rsid w:val="16096967"/>
    <w:rsid w:val="16135A37"/>
    <w:rsid w:val="16210154"/>
    <w:rsid w:val="16247C45"/>
    <w:rsid w:val="163065E9"/>
    <w:rsid w:val="163836F0"/>
    <w:rsid w:val="1638724C"/>
    <w:rsid w:val="163C6D3C"/>
    <w:rsid w:val="163F05DA"/>
    <w:rsid w:val="164756E1"/>
    <w:rsid w:val="1647748F"/>
    <w:rsid w:val="16493207"/>
    <w:rsid w:val="16500A3A"/>
    <w:rsid w:val="165D4F05"/>
    <w:rsid w:val="166167A3"/>
    <w:rsid w:val="166938A9"/>
    <w:rsid w:val="16702E8A"/>
    <w:rsid w:val="16774218"/>
    <w:rsid w:val="16921052"/>
    <w:rsid w:val="169326D4"/>
    <w:rsid w:val="169923E1"/>
    <w:rsid w:val="16A42B33"/>
    <w:rsid w:val="16A668AC"/>
    <w:rsid w:val="16AE750E"/>
    <w:rsid w:val="16B56AEF"/>
    <w:rsid w:val="16BA2357"/>
    <w:rsid w:val="16BA5EB3"/>
    <w:rsid w:val="16BE59A3"/>
    <w:rsid w:val="16CB00C0"/>
    <w:rsid w:val="16CD5515"/>
    <w:rsid w:val="16CF5E02"/>
    <w:rsid w:val="16D2144F"/>
    <w:rsid w:val="16DA6555"/>
    <w:rsid w:val="16DC407B"/>
    <w:rsid w:val="16EA0A0B"/>
    <w:rsid w:val="16F92E7F"/>
    <w:rsid w:val="17054A56"/>
    <w:rsid w:val="1706734A"/>
    <w:rsid w:val="17092996"/>
    <w:rsid w:val="171271A7"/>
    <w:rsid w:val="171B2DF6"/>
    <w:rsid w:val="171E2127"/>
    <w:rsid w:val="1720040C"/>
    <w:rsid w:val="17285513"/>
    <w:rsid w:val="172F4AF3"/>
    <w:rsid w:val="17377504"/>
    <w:rsid w:val="17455A41"/>
    <w:rsid w:val="17562080"/>
    <w:rsid w:val="175E7186"/>
    <w:rsid w:val="17604CAC"/>
    <w:rsid w:val="1767603B"/>
    <w:rsid w:val="176779C5"/>
    <w:rsid w:val="17725E86"/>
    <w:rsid w:val="17771FF6"/>
    <w:rsid w:val="17800EAB"/>
    <w:rsid w:val="17845DA0"/>
    <w:rsid w:val="178C3CF3"/>
    <w:rsid w:val="17944956"/>
    <w:rsid w:val="179761F4"/>
    <w:rsid w:val="179B5CE4"/>
    <w:rsid w:val="179B7A92"/>
    <w:rsid w:val="179E3A27"/>
    <w:rsid w:val="17B62B1E"/>
    <w:rsid w:val="17BD53B9"/>
    <w:rsid w:val="17BE19D3"/>
    <w:rsid w:val="17CC0594"/>
    <w:rsid w:val="17D3547E"/>
    <w:rsid w:val="17DA4A5F"/>
    <w:rsid w:val="17DB07D7"/>
    <w:rsid w:val="17F3167D"/>
    <w:rsid w:val="18057602"/>
    <w:rsid w:val="18077708"/>
    <w:rsid w:val="180C273E"/>
    <w:rsid w:val="1816180F"/>
    <w:rsid w:val="181A12FF"/>
    <w:rsid w:val="182932F0"/>
    <w:rsid w:val="183D67B0"/>
    <w:rsid w:val="185A16FC"/>
    <w:rsid w:val="18694035"/>
    <w:rsid w:val="186D53F3"/>
    <w:rsid w:val="187C78C4"/>
    <w:rsid w:val="18826EA4"/>
    <w:rsid w:val="188350F6"/>
    <w:rsid w:val="18923D5F"/>
    <w:rsid w:val="189448FE"/>
    <w:rsid w:val="189E5C75"/>
    <w:rsid w:val="18A230A3"/>
    <w:rsid w:val="18A312F5"/>
    <w:rsid w:val="18AA5B83"/>
    <w:rsid w:val="18B232E6"/>
    <w:rsid w:val="18BC4164"/>
    <w:rsid w:val="18C15C1F"/>
    <w:rsid w:val="18D25736"/>
    <w:rsid w:val="18D4173F"/>
    <w:rsid w:val="18D47700"/>
    <w:rsid w:val="18DA6CE0"/>
    <w:rsid w:val="18E15979"/>
    <w:rsid w:val="18F90F15"/>
    <w:rsid w:val="1905081B"/>
    <w:rsid w:val="190E24E6"/>
    <w:rsid w:val="191F56A4"/>
    <w:rsid w:val="192341E3"/>
    <w:rsid w:val="193C52A5"/>
    <w:rsid w:val="194D300E"/>
    <w:rsid w:val="195C5947"/>
    <w:rsid w:val="196B7938"/>
    <w:rsid w:val="196D1903"/>
    <w:rsid w:val="197113F3"/>
    <w:rsid w:val="197607B7"/>
    <w:rsid w:val="19767855"/>
    <w:rsid w:val="1977452F"/>
    <w:rsid w:val="197902A7"/>
    <w:rsid w:val="19793E03"/>
    <w:rsid w:val="197E58BE"/>
    <w:rsid w:val="19874772"/>
    <w:rsid w:val="198A7DBF"/>
    <w:rsid w:val="198F297E"/>
    <w:rsid w:val="19A317CF"/>
    <w:rsid w:val="19AA66B3"/>
    <w:rsid w:val="19B1359D"/>
    <w:rsid w:val="19C21C4E"/>
    <w:rsid w:val="19CA0B03"/>
    <w:rsid w:val="19CA465F"/>
    <w:rsid w:val="19CD414F"/>
    <w:rsid w:val="19D63004"/>
    <w:rsid w:val="19DE262B"/>
    <w:rsid w:val="19E41BC5"/>
    <w:rsid w:val="19EA2745"/>
    <w:rsid w:val="19ED66F3"/>
    <w:rsid w:val="19F416DC"/>
    <w:rsid w:val="19F51BBB"/>
    <w:rsid w:val="19FB0B5D"/>
    <w:rsid w:val="1A002777"/>
    <w:rsid w:val="1A2A47A4"/>
    <w:rsid w:val="1A3366A8"/>
    <w:rsid w:val="1A352420"/>
    <w:rsid w:val="1A472154"/>
    <w:rsid w:val="1A5F124B"/>
    <w:rsid w:val="1A6525DA"/>
    <w:rsid w:val="1A6B4094"/>
    <w:rsid w:val="1A845156"/>
    <w:rsid w:val="1AA0603E"/>
    <w:rsid w:val="1AA72BF2"/>
    <w:rsid w:val="1AA97B2B"/>
    <w:rsid w:val="1AAC1FB7"/>
    <w:rsid w:val="1AB07CF9"/>
    <w:rsid w:val="1AB772D9"/>
    <w:rsid w:val="1ABA4D28"/>
    <w:rsid w:val="1AC46AD0"/>
    <w:rsid w:val="1ACF1846"/>
    <w:rsid w:val="1AD27C6F"/>
    <w:rsid w:val="1AD339E7"/>
    <w:rsid w:val="1AD5150D"/>
    <w:rsid w:val="1AD66518"/>
    <w:rsid w:val="1AFB4802"/>
    <w:rsid w:val="1AFC4CEC"/>
    <w:rsid w:val="1B010554"/>
    <w:rsid w:val="1B043BA1"/>
    <w:rsid w:val="1B063DBD"/>
    <w:rsid w:val="1B0E4A1F"/>
    <w:rsid w:val="1B122A89"/>
    <w:rsid w:val="1B245FF1"/>
    <w:rsid w:val="1B28788F"/>
    <w:rsid w:val="1B310BE3"/>
    <w:rsid w:val="1B397CEE"/>
    <w:rsid w:val="1B43291B"/>
    <w:rsid w:val="1B487F31"/>
    <w:rsid w:val="1B4D379A"/>
    <w:rsid w:val="1B6131D8"/>
    <w:rsid w:val="1B632FBD"/>
    <w:rsid w:val="1B642891"/>
    <w:rsid w:val="1B774929"/>
    <w:rsid w:val="1B8076CB"/>
    <w:rsid w:val="1B9A62B3"/>
    <w:rsid w:val="1BA62EAA"/>
    <w:rsid w:val="1BBF7805"/>
    <w:rsid w:val="1BD660BB"/>
    <w:rsid w:val="1BDB0DA5"/>
    <w:rsid w:val="1BDE0896"/>
    <w:rsid w:val="1BE340FE"/>
    <w:rsid w:val="1BE70553"/>
    <w:rsid w:val="1C024584"/>
    <w:rsid w:val="1C0C0F5F"/>
    <w:rsid w:val="1C16002F"/>
    <w:rsid w:val="1C177904"/>
    <w:rsid w:val="1C185B56"/>
    <w:rsid w:val="1C1E0C92"/>
    <w:rsid w:val="1C2077B4"/>
    <w:rsid w:val="1C2344FA"/>
    <w:rsid w:val="1C24274C"/>
    <w:rsid w:val="1C381D54"/>
    <w:rsid w:val="1C3A1F70"/>
    <w:rsid w:val="1C4C5CF9"/>
    <w:rsid w:val="1C4E77C9"/>
    <w:rsid w:val="1C5D0DEA"/>
    <w:rsid w:val="1C5E7C8C"/>
    <w:rsid w:val="1C6840AB"/>
    <w:rsid w:val="1C850D11"/>
    <w:rsid w:val="1C8E406A"/>
    <w:rsid w:val="1C8F393E"/>
    <w:rsid w:val="1C990295"/>
    <w:rsid w:val="1C9A47BD"/>
    <w:rsid w:val="1CCC4B92"/>
    <w:rsid w:val="1CD203FA"/>
    <w:rsid w:val="1CD6156D"/>
    <w:rsid w:val="1CDF6673"/>
    <w:rsid w:val="1CEB5A62"/>
    <w:rsid w:val="1CFA34AD"/>
    <w:rsid w:val="1CFC7225"/>
    <w:rsid w:val="1CFF0AC4"/>
    <w:rsid w:val="1D0D31E0"/>
    <w:rsid w:val="1D210A3A"/>
    <w:rsid w:val="1D216C8C"/>
    <w:rsid w:val="1D2D5631"/>
    <w:rsid w:val="1D3F5364"/>
    <w:rsid w:val="1D552DD9"/>
    <w:rsid w:val="1D597C3A"/>
    <w:rsid w:val="1D5A6237"/>
    <w:rsid w:val="1D5D1DEE"/>
    <w:rsid w:val="1D6923E1"/>
    <w:rsid w:val="1D6A0633"/>
    <w:rsid w:val="1D756FD8"/>
    <w:rsid w:val="1D7A555D"/>
    <w:rsid w:val="1D943902"/>
    <w:rsid w:val="1D992CC6"/>
    <w:rsid w:val="1DBE44DB"/>
    <w:rsid w:val="1DC60F93"/>
    <w:rsid w:val="1DD0420E"/>
    <w:rsid w:val="1DE008F5"/>
    <w:rsid w:val="1DE33F41"/>
    <w:rsid w:val="1DEF28E6"/>
    <w:rsid w:val="1DF12B02"/>
    <w:rsid w:val="1DF42BB2"/>
    <w:rsid w:val="1E0839A8"/>
    <w:rsid w:val="1E1E141D"/>
    <w:rsid w:val="1E1E766F"/>
    <w:rsid w:val="1E2D1660"/>
    <w:rsid w:val="1E2E46BF"/>
    <w:rsid w:val="1E37428D"/>
    <w:rsid w:val="1E4D0E24"/>
    <w:rsid w:val="1E4F496B"/>
    <w:rsid w:val="1E6432D4"/>
    <w:rsid w:val="1E786D7F"/>
    <w:rsid w:val="1E7B1B91"/>
    <w:rsid w:val="1E7E1EBC"/>
    <w:rsid w:val="1E870D71"/>
    <w:rsid w:val="1E9A4F48"/>
    <w:rsid w:val="1EA13FCF"/>
    <w:rsid w:val="1EA85B59"/>
    <w:rsid w:val="1EAB0F03"/>
    <w:rsid w:val="1EAC4C7B"/>
    <w:rsid w:val="1EAE09F3"/>
    <w:rsid w:val="1ECA6EAF"/>
    <w:rsid w:val="1ECF42FE"/>
    <w:rsid w:val="1EDD6BE3"/>
    <w:rsid w:val="1EEA12FF"/>
    <w:rsid w:val="1EF1119A"/>
    <w:rsid w:val="1EF82464"/>
    <w:rsid w:val="1EFA59E6"/>
    <w:rsid w:val="1EFF124F"/>
    <w:rsid w:val="1F0965DD"/>
    <w:rsid w:val="1F1D7927"/>
    <w:rsid w:val="1F2B2044"/>
    <w:rsid w:val="1F30765A"/>
    <w:rsid w:val="1F356A1F"/>
    <w:rsid w:val="1F443106"/>
    <w:rsid w:val="1F5F584A"/>
    <w:rsid w:val="1F66307C"/>
    <w:rsid w:val="1F69491A"/>
    <w:rsid w:val="1F697953"/>
    <w:rsid w:val="1F6B0E21"/>
    <w:rsid w:val="1F702630"/>
    <w:rsid w:val="1F707A57"/>
    <w:rsid w:val="1F7312F5"/>
    <w:rsid w:val="1F775289"/>
    <w:rsid w:val="1F9279CD"/>
    <w:rsid w:val="1F95570F"/>
    <w:rsid w:val="1F9757E1"/>
    <w:rsid w:val="1F996FAD"/>
    <w:rsid w:val="1FB45B95"/>
    <w:rsid w:val="1FC658C9"/>
    <w:rsid w:val="1FCD6FEB"/>
    <w:rsid w:val="1FD61FB0"/>
    <w:rsid w:val="1FDE70B6"/>
    <w:rsid w:val="1FF07174"/>
    <w:rsid w:val="1FF93EF0"/>
    <w:rsid w:val="1FFB68FC"/>
    <w:rsid w:val="20036B1D"/>
    <w:rsid w:val="20087C8F"/>
    <w:rsid w:val="200D34F7"/>
    <w:rsid w:val="20370574"/>
    <w:rsid w:val="20452C91"/>
    <w:rsid w:val="20457135"/>
    <w:rsid w:val="204C2272"/>
    <w:rsid w:val="20592BE1"/>
    <w:rsid w:val="206747D9"/>
    <w:rsid w:val="206D3F96"/>
    <w:rsid w:val="20711CD8"/>
    <w:rsid w:val="20827A42"/>
    <w:rsid w:val="20831A0C"/>
    <w:rsid w:val="208732AA"/>
    <w:rsid w:val="20971013"/>
    <w:rsid w:val="209A1550"/>
    <w:rsid w:val="20A83220"/>
    <w:rsid w:val="20AA5C8C"/>
    <w:rsid w:val="20B3409F"/>
    <w:rsid w:val="20B61DE1"/>
    <w:rsid w:val="20CE712B"/>
    <w:rsid w:val="20DB53A4"/>
    <w:rsid w:val="20E02454"/>
    <w:rsid w:val="20E57FD0"/>
    <w:rsid w:val="20EA33BE"/>
    <w:rsid w:val="20EF2BFD"/>
    <w:rsid w:val="20F14BC7"/>
    <w:rsid w:val="21091F11"/>
    <w:rsid w:val="21115269"/>
    <w:rsid w:val="211B39F2"/>
    <w:rsid w:val="21222FD3"/>
    <w:rsid w:val="212F35ED"/>
    <w:rsid w:val="213A47C0"/>
    <w:rsid w:val="21417BC3"/>
    <w:rsid w:val="21664758"/>
    <w:rsid w:val="21775CF7"/>
    <w:rsid w:val="217F6E19"/>
    <w:rsid w:val="2188552B"/>
    <w:rsid w:val="219043E0"/>
    <w:rsid w:val="21BE2CFB"/>
    <w:rsid w:val="21C127EB"/>
    <w:rsid w:val="21C66054"/>
    <w:rsid w:val="21DF2C72"/>
    <w:rsid w:val="21E604A4"/>
    <w:rsid w:val="21E62252"/>
    <w:rsid w:val="21EB5ABA"/>
    <w:rsid w:val="21F04E7F"/>
    <w:rsid w:val="21F7620D"/>
    <w:rsid w:val="220A4192"/>
    <w:rsid w:val="2217240B"/>
    <w:rsid w:val="221A6AA3"/>
    <w:rsid w:val="22356D36"/>
    <w:rsid w:val="22363DBD"/>
    <w:rsid w:val="22405E06"/>
    <w:rsid w:val="2240793E"/>
    <w:rsid w:val="224156DA"/>
    <w:rsid w:val="22525B39"/>
    <w:rsid w:val="22665141"/>
    <w:rsid w:val="22715FC0"/>
    <w:rsid w:val="228757E3"/>
    <w:rsid w:val="228E4DC3"/>
    <w:rsid w:val="229D5007"/>
    <w:rsid w:val="229E0D7F"/>
    <w:rsid w:val="22AC6FF8"/>
    <w:rsid w:val="22AF4D3A"/>
    <w:rsid w:val="22B1460E"/>
    <w:rsid w:val="22B660C8"/>
    <w:rsid w:val="22B83BEE"/>
    <w:rsid w:val="22B8599C"/>
    <w:rsid w:val="22BE6D2B"/>
    <w:rsid w:val="22C32593"/>
    <w:rsid w:val="22C72083"/>
    <w:rsid w:val="22CF0F38"/>
    <w:rsid w:val="22E22D4A"/>
    <w:rsid w:val="22E417D9"/>
    <w:rsid w:val="22EC1AEA"/>
    <w:rsid w:val="22F34C27"/>
    <w:rsid w:val="22F37619"/>
    <w:rsid w:val="22FD7853"/>
    <w:rsid w:val="23056708"/>
    <w:rsid w:val="230A4E08"/>
    <w:rsid w:val="230B6414"/>
    <w:rsid w:val="230B7EF1"/>
    <w:rsid w:val="2312327F"/>
    <w:rsid w:val="231D1CA3"/>
    <w:rsid w:val="23203542"/>
    <w:rsid w:val="232C638A"/>
    <w:rsid w:val="2331574F"/>
    <w:rsid w:val="233B65CE"/>
    <w:rsid w:val="23563407"/>
    <w:rsid w:val="235F406A"/>
    <w:rsid w:val="23645B24"/>
    <w:rsid w:val="2369313B"/>
    <w:rsid w:val="236C49D9"/>
    <w:rsid w:val="236D1215"/>
    <w:rsid w:val="23720241"/>
    <w:rsid w:val="23841D23"/>
    <w:rsid w:val="23871813"/>
    <w:rsid w:val="238910E7"/>
    <w:rsid w:val="23897339"/>
    <w:rsid w:val="238C6E29"/>
    <w:rsid w:val="239301B8"/>
    <w:rsid w:val="23952182"/>
    <w:rsid w:val="23983A20"/>
    <w:rsid w:val="239857CE"/>
    <w:rsid w:val="239D4B92"/>
    <w:rsid w:val="239F4DAE"/>
    <w:rsid w:val="23A91789"/>
    <w:rsid w:val="23AC3027"/>
    <w:rsid w:val="23B151B7"/>
    <w:rsid w:val="23BB2620"/>
    <w:rsid w:val="23CE7442"/>
    <w:rsid w:val="23D34A58"/>
    <w:rsid w:val="23E10F23"/>
    <w:rsid w:val="23E822B1"/>
    <w:rsid w:val="23F7700F"/>
    <w:rsid w:val="23FF75FB"/>
    <w:rsid w:val="24082954"/>
    <w:rsid w:val="240B2444"/>
    <w:rsid w:val="240B41F2"/>
    <w:rsid w:val="241237D2"/>
    <w:rsid w:val="2412732E"/>
    <w:rsid w:val="24217571"/>
    <w:rsid w:val="24280B7C"/>
    <w:rsid w:val="243D1D9F"/>
    <w:rsid w:val="244C26BE"/>
    <w:rsid w:val="24547947"/>
    <w:rsid w:val="245B560E"/>
    <w:rsid w:val="245F659E"/>
    <w:rsid w:val="246175D6"/>
    <w:rsid w:val="24637CF4"/>
    <w:rsid w:val="246D2675"/>
    <w:rsid w:val="246E7DD4"/>
    <w:rsid w:val="24727DCD"/>
    <w:rsid w:val="2480073C"/>
    <w:rsid w:val="24837624"/>
    <w:rsid w:val="248875F1"/>
    <w:rsid w:val="248A15BB"/>
    <w:rsid w:val="248A5117"/>
    <w:rsid w:val="249146F7"/>
    <w:rsid w:val="24973CD7"/>
    <w:rsid w:val="249C309C"/>
    <w:rsid w:val="249C4E4A"/>
    <w:rsid w:val="249E6E14"/>
    <w:rsid w:val="24A00DDE"/>
    <w:rsid w:val="24A02B8C"/>
    <w:rsid w:val="24A3442A"/>
    <w:rsid w:val="24AA7567"/>
    <w:rsid w:val="24AC7783"/>
    <w:rsid w:val="24AF4B7D"/>
    <w:rsid w:val="24C04FDC"/>
    <w:rsid w:val="24C3687B"/>
    <w:rsid w:val="24CD15F1"/>
    <w:rsid w:val="24CE594B"/>
    <w:rsid w:val="24D26ABE"/>
    <w:rsid w:val="24E16D01"/>
    <w:rsid w:val="24E30CCB"/>
    <w:rsid w:val="24E72569"/>
    <w:rsid w:val="24E94533"/>
    <w:rsid w:val="25076767"/>
    <w:rsid w:val="250A44A9"/>
    <w:rsid w:val="25174EE8"/>
    <w:rsid w:val="251E1D03"/>
    <w:rsid w:val="252235A1"/>
    <w:rsid w:val="25257535"/>
    <w:rsid w:val="252971B7"/>
    <w:rsid w:val="252F3F10"/>
    <w:rsid w:val="253634F0"/>
    <w:rsid w:val="25382DC5"/>
    <w:rsid w:val="254259F1"/>
    <w:rsid w:val="254A0D4A"/>
    <w:rsid w:val="254C2D14"/>
    <w:rsid w:val="255319AC"/>
    <w:rsid w:val="25537BFE"/>
    <w:rsid w:val="255816B9"/>
    <w:rsid w:val="25627E42"/>
    <w:rsid w:val="25643BBA"/>
    <w:rsid w:val="25665B84"/>
    <w:rsid w:val="256C2A6E"/>
    <w:rsid w:val="257A162F"/>
    <w:rsid w:val="257A33DD"/>
    <w:rsid w:val="2580651A"/>
    <w:rsid w:val="25875AFA"/>
    <w:rsid w:val="25952644"/>
    <w:rsid w:val="25956469"/>
    <w:rsid w:val="25A22934"/>
    <w:rsid w:val="25C24D84"/>
    <w:rsid w:val="25C428AA"/>
    <w:rsid w:val="25C7239A"/>
    <w:rsid w:val="25C91C6F"/>
    <w:rsid w:val="25D725DE"/>
    <w:rsid w:val="25D86356"/>
    <w:rsid w:val="25DC7BEC"/>
    <w:rsid w:val="25DD396C"/>
    <w:rsid w:val="25E20F82"/>
    <w:rsid w:val="25E76599"/>
    <w:rsid w:val="25F018F1"/>
    <w:rsid w:val="25F25669"/>
    <w:rsid w:val="25FA451E"/>
    <w:rsid w:val="26094761"/>
    <w:rsid w:val="26163F80"/>
    <w:rsid w:val="261E020C"/>
    <w:rsid w:val="261F5D33"/>
    <w:rsid w:val="262F241A"/>
    <w:rsid w:val="263A2B6C"/>
    <w:rsid w:val="263F0220"/>
    <w:rsid w:val="264B6B28"/>
    <w:rsid w:val="26526108"/>
    <w:rsid w:val="2657371E"/>
    <w:rsid w:val="265A4FBD"/>
    <w:rsid w:val="265E685B"/>
    <w:rsid w:val="266C4DAA"/>
    <w:rsid w:val="2674607E"/>
    <w:rsid w:val="26751DF6"/>
    <w:rsid w:val="26864004"/>
    <w:rsid w:val="268C786C"/>
    <w:rsid w:val="26964247"/>
    <w:rsid w:val="26976211"/>
    <w:rsid w:val="269C7383"/>
    <w:rsid w:val="26AB75C6"/>
    <w:rsid w:val="26AF5308"/>
    <w:rsid w:val="26B07208"/>
    <w:rsid w:val="26B20955"/>
    <w:rsid w:val="26D92385"/>
    <w:rsid w:val="26D94133"/>
    <w:rsid w:val="26DB434F"/>
    <w:rsid w:val="26DE4A87"/>
    <w:rsid w:val="26E054C2"/>
    <w:rsid w:val="26E31456"/>
    <w:rsid w:val="26FB22FC"/>
    <w:rsid w:val="26FC6074"/>
    <w:rsid w:val="270A253F"/>
    <w:rsid w:val="27133A29"/>
    <w:rsid w:val="27135897"/>
    <w:rsid w:val="27295BCD"/>
    <w:rsid w:val="272E0923"/>
    <w:rsid w:val="27321A96"/>
    <w:rsid w:val="27335F39"/>
    <w:rsid w:val="273B4DEE"/>
    <w:rsid w:val="27440052"/>
    <w:rsid w:val="274E68CF"/>
    <w:rsid w:val="274F2647"/>
    <w:rsid w:val="27533EE6"/>
    <w:rsid w:val="27550E8B"/>
    <w:rsid w:val="2768401C"/>
    <w:rsid w:val="276A122F"/>
    <w:rsid w:val="276C1DBD"/>
    <w:rsid w:val="277125BE"/>
    <w:rsid w:val="277420AE"/>
    <w:rsid w:val="27761936"/>
    <w:rsid w:val="277A3B68"/>
    <w:rsid w:val="279F712B"/>
    <w:rsid w:val="27A110F5"/>
    <w:rsid w:val="27A24E6D"/>
    <w:rsid w:val="27A74232"/>
    <w:rsid w:val="27AB3D22"/>
    <w:rsid w:val="27AE736E"/>
    <w:rsid w:val="27C268E1"/>
    <w:rsid w:val="27C44DE4"/>
    <w:rsid w:val="27C46B92"/>
    <w:rsid w:val="27D8263D"/>
    <w:rsid w:val="27DD5EA5"/>
    <w:rsid w:val="27E47234"/>
    <w:rsid w:val="27FF4B64"/>
    <w:rsid w:val="280442E0"/>
    <w:rsid w:val="28052567"/>
    <w:rsid w:val="28074CD0"/>
    <w:rsid w:val="280C22E7"/>
    <w:rsid w:val="281210C5"/>
    <w:rsid w:val="28180C8B"/>
    <w:rsid w:val="28212236"/>
    <w:rsid w:val="282C4737"/>
    <w:rsid w:val="28397580"/>
    <w:rsid w:val="28405395"/>
    <w:rsid w:val="28445F24"/>
    <w:rsid w:val="284F6DA3"/>
    <w:rsid w:val="285C326E"/>
    <w:rsid w:val="28612632"/>
    <w:rsid w:val="28616AD6"/>
    <w:rsid w:val="28620159"/>
    <w:rsid w:val="286345FC"/>
    <w:rsid w:val="286640ED"/>
    <w:rsid w:val="28687E65"/>
    <w:rsid w:val="286D0FD7"/>
    <w:rsid w:val="28700AC7"/>
    <w:rsid w:val="287560DE"/>
    <w:rsid w:val="288307FB"/>
    <w:rsid w:val="2890116A"/>
    <w:rsid w:val="28940C5A"/>
    <w:rsid w:val="289A78F2"/>
    <w:rsid w:val="289D3530"/>
    <w:rsid w:val="289E73E3"/>
    <w:rsid w:val="28B46C06"/>
    <w:rsid w:val="28B704A4"/>
    <w:rsid w:val="28BE5CD7"/>
    <w:rsid w:val="28C130D1"/>
    <w:rsid w:val="28DB23E5"/>
    <w:rsid w:val="28E03E9F"/>
    <w:rsid w:val="28E55011"/>
    <w:rsid w:val="29084F18"/>
    <w:rsid w:val="291B6C85"/>
    <w:rsid w:val="292D69B8"/>
    <w:rsid w:val="29312005"/>
    <w:rsid w:val="29332221"/>
    <w:rsid w:val="29347FAC"/>
    <w:rsid w:val="293B2E83"/>
    <w:rsid w:val="29424212"/>
    <w:rsid w:val="29627A11"/>
    <w:rsid w:val="296C5733"/>
    <w:rsid w:val="296C7081"/>
    <w:rsid w:val="2973261D"/>
    <w:rsid w:val="297963D7"/>
    <w:rsid w:val="297D349C"/>
    <w:rsid w:val="297D4698"/>
    <w:rsid w:val="297E7214"/>
    <w:rsid w:val="298567F4"/>
    <w:rsid w:val="298A3E0B"/>
    <w:rsid w:val="299912AB"/>
    <w:rsid w:val="29B570DA"/>
    <w:rsid w:val="29BD5F8E"/>
    <w:rsid w:val="29BF3AB4"/>
    <w:rsid w:val="29C56BF1"/>
    <w:rsid w:val="29C70BBB"/>
    <w:rsid w:val="29CC7F7F"/>
    <w:rsid w:val="29DA6B40"/>
    <w:rsid w:val="29E21551"/>
    <w:rsid w:val="29E51041"/>
    <w:rsid w:val="29E654E5"/>
    <w:rsid w:val="29EB48A9"/>
    <w:rsid w:val="29EE79BF"/>
    <w:rsid w:val="29FD282F"/>
    <w:rsid w:val="2A021BF3"/>
    <w:rsid w:val="2A0C4820"/>
    <w:rsid w:val="2A111A8E"/>
    <w:rsid w:val="2A1D4F0F"/>
    <w:rsid w:val="2A1F4553"/>
    <w:rsid w:val="2A261D85"/>
    <w:rsid w:val="2A3A313B"/>
    <w:rsid w:val="2A3C6EB3"/>
    <w:rsid w:val="2A3E70CF"/>
    <w:rsid w:val="2A4346E5"/>
    <w:rsid w:val="2A44220C"/>
    <w:rsid w:val="2A5074A7"/>
    <w:rsid w:val="2A5306A1"/>
    <w:rsid w:val="2A5A1A2F"/>
    <w:rsid w:val="2A614B6C"/>
    <w:rsid w:val="2A6F00EC"/>
    <w:rsid w:val="2A750617"/>
    <w:rsid w:val="2A7F1496"/>
    <w:rsid w:val="2A810D6A"/>
    <w:rsid w:val="2A91304F"/>
    <w:rsid w:val="2A9C2048"/>
    <w:rsid w:val="2A9D36CA"/>
    <w:rsid w:val="2A9F1C41"/>
    <w:rsid w:val="2A9F7442"/>
    <w:rsid w:val="2AA01155"/>
    <w:rsid w:val="2AA8279A"/>
    <w:rsid w:val="2AA85AEA"/>
    <w:rsid w:val="2AAE14A1"/>
    <w:rsid w:val="2AAF3B29"/>
    <w:rsid w:val="2AB518A4"/>
    <w:rsid w:val="2AB925A6"/>
    <w:rsid w:val="2ABD206C"/>
    <w:rsid w:val="2AE9690F"/>
    <w:rsid w:val="2AF21C68"/>
    <w:rsid w:val="2AF23A16"/>
    <w:rsid w:val="2AFC2AE6"/>
    <w:rsid w:val="2AFC4894"/>
    <w:rsid w:val="2B084FE7"/>
    <w:rsid w:val="2B0F45C8"/>
    <w:rsid w:val="2B1E2A5D"/>
    <w:rsid w:val="2B22254D"/>
    <w:rsid w:val="2B2C257D"/>
    <w:rsid w:val="2B365FF8"/>
    <w:rsid w:val="2B381FB0"/>
    <w:rsid w:val="2B536BAA"/>
    <w:rsid w:val="2B5B780D"/>
    <w:rsid w:val="2B6C37C8"/>
    <w:rsid w:val="2B6C7C6C"/>
    <w:rsid w:val="2B6E5792"/>
    <w:rsid w:val="2B6F150A"/>
    <w:rsid w:val="2B7D59D5"/>
    <w:rsid w:val="2B830B12"/>
    <w:rsid w:val="2B852ADC"/>
    <w:rsid w:val="2B856638"/>
    <w:rsid w:val="2B8A00F2"/>
    <w:rsid w:val="2B94641F"/>
    <w:rsid w:val="2B9B006E"/>
    <w:rsid w:val="2BA07916"/>
    <w:rsid w:val="2BA2543C"/>
    <w:rsid w:val="2BA54F2C"/>
    <w:rsid w:val="2BAA0794"/>
    <w:rsid w:val="2BB60EE7"/>
    <w:rsid w:val="2BBF3599"/>
    <w:rsid w:val="2BC03B14"/>
    <w:rsid w:val="2BCF16CC"/>
    <w:rsid w:val="2BD001FB"/>
    <w:rsid w:val="2BD17ACF"/>
    <w:rsid w:val="2BD650E5"/>
    <w:rsid w:val="2BE21CDC"/>
    <w:rsid w:val="2BE266B2"/>
    <w:rsid w:val="2BE65FD0"/>
    <w:rsid w:val="2BF81500"/>
    <w:rsid w:val="2BF832AE"/>
    <w:rsid w:val="2BFA7026"/>
    <w:rsid w:val="2C02205B"/>
    <w:rsid w:val="2C041C52"/>
    <w:rsid w:val="2C0C6D59"/>
    <w:rsid w:val="2C1D2D14"/>
    <w:rsid w:val="2C2220D9"/>
    <w:rsid w:val="2C22657D"/>
    <w:rsid w:val="2C29790B"/>
    <w:rsid w:val="2C2C2488"/>
    <w:rsid w:val="2C315900"/>
    <w:rsid w:val="2C324818"/>
    <w:rsid w:val="2C3D6F12"/>
    <w:rsid w:val="2C3E5C25"/>
    <w:rsid w:val="2C490343"/>
    <w:rsid w:val="2C624BCB"/>
    <w:rsid w:val="2C66290D"/>
    <w:rsid w:val="2C695F59"/>
    <w:rsid w:val="2C6F41F6"/>
    <w:rsid w:val="2C714E0E"/>
    <w:rsid w:val="2C730B86"/>
    <w:rsid w:val="2C770676"/>
    <w:rsid w:val="2C78619D"/>
    <w:rsid w:val="2C8903AA"/>
    <w:rsid w:val="2C8B5ED0"/>
    <w:rsid w:val="2C901738"/>
    <w:rsid w:val="2CA50E4D"/>
    <w:rsid w:val="2CB2345D"/>
    <w:rsid w:val="2CB329BA"/>
    <w:rsid w:val="2CB90C8F"/>
    <w:rsid w:val="2CBA4A07"/>
    <w:rsid w:val="2CBE44F7"/>
    <w:rsid w:val="2CC6515A"/>
    <w:rsid w:val="2CCE2BA8"/>
    <w:rsid w:val="2CDD4252"/>
    <w:rsid w:val="2CE40A2C"/>
    <w:rsid w:val="2CE83322"/>
    <w:rsid w:val="2CEA709A"/>
    <w:rsid w:val="2CED26E7"/>
    <w:rsid w:val="2CF41CC7"/>
    <w:rsid w:val="2D012AC1"/>
    <w:rsid w:val="2D0F04FC"/>
    <w:rsid w:val="2D0F4D53"/>
    <w:rsid w:val="2D0F6B01"/>
    <w:rsid w:val="2D144117"/>
    <w:rsid w:val="2D1B54A6"/>
    <w:rsid w:val="2D202ABC"/>
    <w:rsid w:val="2D2307FE"/>
    <w:rsid w:val="2D2F4DAB"/>
    <w:rsid w:val="2D355E3C"/>
    <w:rsid w:val="2D377E06"/>
    <w:rsid w:val="2D473729"/>
    <w:rsid w:val="2D483E07"/>
    <w:rsid w:val="2D4B565F"/>
    <w:rsid w:val="2D4F15F3"/>
    <w:rsid w:val="2D5269EE"/>
    <w:rsid w:val="2D621327"/>
    <w:rsid w:val="2D687FBF"/>
    <w:rsid w:val="2D714D1A"/>
    <w:rsid w:val="2D746964"/>
    <w:rsid w:val="2D772CA7"/>
    <w:rsid w:val="2D834DF9"/>
    <w:rsid w:val="2D8D3ECA"/>
    <w:rsid w:val="2D962D7E"/>
    <w:rsid w:val="2D9E7E85"/>
    <w:rsid w:val="2DA01E4F"/>
    <w:rsid w:val="2DA059AB"/>
    <w:rsid w:val="2DA82AB1"/>
    <w:rsid w:val="2DB33930"/>
    <w:rsid w:val="2DC53BCE"/>
    <w:rsid w:val="2DC91394"/>
    <w:rsid w:val="2DCF003E"/>
    <w:rsid w:val="2DCF0F92"/>
    <w:rsid w:val="2DD26429"/>
    <w:rsid w:val="2DD815E9"/>
    <w:rsid w:val="2DE735DA"/>
    <w:rsid w:val="2DEF248E"/>
    <w:rsid w:val="2DFD4BAB"/>
    <w:rsid w:val="2E075A2A"/>
    <w:rsid w:val="2E162111"/>
    <w:rsid w:val="2E2B1F4D"/>
    <w:rsid w:val="2E2E745B"/>
    <w:rsid w:val="2E2F0953"/>
    <w:rsid w:val="2E310CF9"/>
    <w:rsid w:val="2E365D60"/>
    <w:rsid w:val="2E3859E0"/>
    <w:rsid w:val="2E516CA5"/>
    <w:rsid w:val="2E5F5866"/>
    <w:rsid w:val="2E6609A2"/>
    <w:rsid w:val="2E6B6C05"/>
    <w:rsid w:val="2E717347"/>
    <w:rsid w:val="2E821554"/>
    <w:rsid w:val="2E9372BE"/>
    <w:rsid w:val="2E941FEB"/>
    <w:rsid w:val="2E953036"/>
    <w:rsid w:val="2E975000"/>
    <w:rsid w:val="2E9C43C4"/>
    <w:rsid w:val="2E9F5C62"/>
    <w:rsid w:val="2EA25753"/>
    <w:rsid w:val="2EA63495"/>
    <w:rsid w:val="2EB37960"/>
    <w:rsid w:val="2EBF6E6C"/>
    <w:rsid w:val="2EC15BD9"/>
    <w:rsid w:val="2EC27BA3"/>
    <w:rsid w:val="2ECB3794"/>
    <w:rsid w:val="2ED85923"/>
    <w:rsid w:val="2EDF5746"/>
    <w:rsid w:val="2EE830BA"/>
    <w:rsid w:val="2EEB70FA"/>
    <w:rsid w:val="2EEF6BEA"/>
    <w:rsid w:val="2EF47418"/>
    <w:rsid w:val="2EF91817"/>
    <w:rsid w:val="2EFC30B5"/>
    <w:rsid w:val="2EFF2BA5"/>
    <w:rsid w:val="2F0D7070"/>
    <w:rsid w:val="2F182A8B"/>
    <w:rsid w:val="2F1C2D75"/>
    <w:rsid w:val="2F260132"/>
    <w:rsid w:val="2F266384"/>
    <w:rsid w:val="2F2919D0"/>
    <w:rsid w:val="2F2B74F6"/>
    <w:rsid w:val="2F3B1E2F"/>
    <w:rsid w:val="2F401A95"/>
    <w:rsid w:val="2F432A92"/>
    <w:rsid w:val="2F4B1946"/>
    <w:rsid w:val="2F5051AF"/>
    <w:rsid w:val="2F5702EB"/>
    <w:rsid w:val="2F590507"/>
    <w:rsid w:val="2F594063"/>
    <w:rsid w:val="2F5C1DA5"/>
    <w:rsid w:val="2F7470EF"/>
    <w:rsid w:val="2F77098D"/>
    <w:rsid w:val="2F880DEC"/>
    <w:rsid w:val="2F9E5F1A"/>
    <w:rsid w:val="2FA15A0A"/>
    <w:rsid w:val="2FAF1ED5"/>
    <w:rsid w:val="2FB674D6"/>
    <w:rsid w:val="2FB76FDC"/>
    <w:rsid w:val="2FBE480E"/>
    <w:rsid w:val="2FD8767E"/>
    <w:rsid w:val="2FD951A4"/>
    <w:rsid w:val="2FDB2CCA"/>
    <w:rsid w:val="2FE53B49"/>
    <w:rsid w:val="2FFA4747"/>
    <w:rsid w:val="301663F8"/>
    <w:rsid w:val="301B57BD"/>
    <w:rsid w:val="301B756B"/>
    <w:rsid w:val="30201025"/>
    <w:rsid w:val="302A1EA4"/>
    <w:rsid w:val="30332B06"/>
    <w:rsid w:val="3038636F"/>
    <w:rsid w:val="30395C43"/>
    <w:rsid w:val="304A7E50"/>
    <w:rsid w:val="3050190A"/>
    <w:rsid w:val="30534F57"/>
    <w:rsid w:val="3058256D"/>
    <w:rsid w:val="305D4027"/>
    <w:rsid w:val="306C426A"/>
    <w:rsid w:val="307B625B"/>
    <w:rsid w:val="30847806"/>
    <w:rsid w:val="30910CEC"/>
    <w:rsid w:val="30952D41"/>
    <w:rsid w:val="309B06AC"/>
    <w:rsid w:val="309C64CF"/>
    <w:rsid w:val="30A6152A"/>
    <w:rsid w:val="30B579BF"/>
    <w:rsid w:val="30B8300C"/>
    <w:rsid w:val="30C4467E"/>
    <w:rsid w:val="30C60521"/>
    <w:rsid w:val="30D2231F"/>
    <w:rsid w:val="30D50061"/>
    <w:rsid w:val="30D51E0F"/>
    <w:rsid w:val="30DB6CFA"/>
    <w:rsid w:val="311F12DD"/>
    <w:rsid w:val="31210BB1"/>
    <w:rsid w:val="31342FDA"/>
    <w:rsid w:val="3138414C"/>
    <w:rsid w:val="3138421A"/>
    <w:rsid w:val="313905F0"/>
    <w:rsid w:val="313E79B5"/>
    <w:rsid w:val="314F1BC2"/>
    <w:rsid w:val="314F6D8A"/>
    <w:rsid w:val="31556AAC"/>
    <w:rsid w:val="31572824"/>
    <w:rsid w:val="315A2315"/>
    <w:rsid w:val="315F3BAC"/>
    <w:rsid w:val="31603DCF"/>
    <w:rsid w:val="316B2774"/>
    <w:rsid w:val="31741628"/>
    <w:rsid w:val="318A2BFA"/>
    <w:rsid w:val="3196684B"/>
    <w:rsid w:val="319B6BB5"/>
    <w:rsid w:val="31A33CBC"/>
    <w:rsid w:val="31AF440F"/>
    <w:rsid w:val="31B23EFF"/>
    <w:rsid w:val="31CF1D43"/>
    <w:rsid w:val="31CF4AB1"/>
    <w:rsid w:val="31E247E4"/>
    <w:rsid w:val="31EB11BF"/>
    <w:rsid w:val="31F462C5"/>
    <w:rsid w:val="32004C6A"/>
    <w:rsid w:val="320F4EAD"/>
    <w:rsid w:val="321D3A6E"/>
    <w:rsid w:val="321D581C"/>
    <w:rsid w:val="321E3342"/>
    <w:rsid w:val="322841C1"/>
    <w:rsid w:val="322A7F39"/>
    <w:rsid w:val="322F72FD"/>
    <w:rsid w:val="32320699"/>
    <w:rsid w:val="323B3EF4"/>
    <w:rsid w:val="3240775C"/>
    <w:rsid w:val="324234D5"/>
    <w:rsid w:val="324C6101"/>
    <w:rsid w:val="325113BA"/>
    <w:rsid w:val="32586854"/>
    <w:rsid w:val="325E7270"/>
    <w:rsid w:val="3260395B"/>
    <w:rsid w:val="3265133D"/>
    <w:rsid w:val="3276317E"/>
    <w:rsid w:val="328C29A2"/>
    <w:rsid w:val="328E04C8"/>
    <w:rsid w:val="32911E02"/>
    <w:rsid w:val="32AB72CC"/>
    <w:rsid w:val="32B67A1F"/>
    <w:rsid w:val="32CE3F4E"/>
    <w:rsid w:val="32DC7485"/>
    <w:rsid w:val="32DD31FD"/>
    <w:rsid w:val="32E4633A"/>
    <w:rsid w:val="32E60304"/>
    <w:rsid w:val="32EE0F67"/>
    <w:rsid w:val="33092244"/>
    <w:rsid w:val="330B38C7"/>
    <w:rsid w:val="330C0A4B"/>
    <w:rsid w:val="331210F9"/>
    <w:rsid w:val="331F1E9E"/>
    <w:rsid w:val="333C2F02"/>
    <w:rsid w:val="334B4FFB"/>
    <w:rsid w:val="335F3C12"/>
    <w:rsid w:val="336D632F"/>
    <w:rsid w:val="337551E4"/>
    <w:rsid w:val="3381002D"/>
    <w:rsid w:val="338418CB"/>
    <w:rsid w:val="33866EDA"/>
    <w:rsid w:val="338A5133"/>
    <w:rsid w:val="33923FE8"/>
    <w:rsid w:val="339C09C3"/>
    <w:rsid w:val="33A67096"/>
    <w:rsid w:val="33AA1331"/>
    <w:rsid w:val="33AA7583"/>
    <w:rsid w:val="33AF4B9A"/>
    <w:rsid w:val="33B158EA"/>
    <w:rsid w:val="33B73835"/>
    <w:rsid w:val="33BC1065"/>
    <w:rsid w:val="33C64EFA"/>
    <w:rsid w:val="33C87A09"/>
    <w:rsid w:val="33D939C5"/>
    <w:rsid w:val="33DB598F"/>
    <w:rsid w:val="33E365F1"/>
    <w:rsid w:val="33F24A86"/>
    <w:rsid w:val="33F46A50"/>
    <w:rsid w:val="33F61609"/>
    <w:rsid w:val="33F95E15"/>
    <w:rsid w:val="33F97BC3"/>
    <w:rsid w:val="33FE167D"/>
    <w:rsid w:val="34036C94"/>
    <w:rsid w:val="34056568"/>
    <w:rsid w:val="340D7B12"/>
    <w:rsid w:val="342866FA"/>
    <w:rsid w:val="342D3D10"/>
    <w:rsid w:val="34384B8F"/>
    <w:rsid w:val="343E2DC2"/>
    <w:rsid w:val="34441786"/>
    <w:rsid w:val="3446685B"/>
    <w:rsid w:val="34473024"/>
    <w:rsid w:val="344A6670"/>
    <w:rsid w:val="345160B9"/>
    <w:rsid w:val="34531441"/>
    <w:rsid w:val="34584A55"/>
    <w:rsid w:val="34756B1F"/>
    <w:rsid w:val="34790D04"/>
    <w:rsid w:val="34887D3E"/>
    <w:rsid w:val="348F0527"/>
    <w:rsid w:val="34931DC5"/>
    <w:rsid w:val="34936269"/>
    <w:rsid w:val="34951FE2"/>
    <w:rsid w:val="349B56DA"/>
    <w:rsid w:val="349D0E96"/>
    <w:rsid w:val="34A02734"/>
    <w:rsid w:val="34C7361A"/>
    <w:rsid w:val="34C91C8B"/>
    <w:rsid w:val="34D32D8E"/>
    <w:rsid w:val="34E24AFB"/>
    <w:rsid w:val="34E828DE"/>
    <w:rsid w:val="34EC7728"/>
    <w:rsid w:val="34F34F5A"/>
    <w:rsid w:val="34F605A6"/>
    <w:rsid w:val="34F860CC"/>
    <w:rsid w:val="34FA0097"/>
    <w:rsid w:val="34FE3200"/>
    <w:rsid w:val="3502519D"/>
    <w:rsid w:val="35064C8D"/>
    <w:rsid w:val="35066A3B"/>
    <w:rsid w:val="35070AAD"/>
    <w:rsid w:val="351A6043"/>
    <w:rsid w:val="35325A82"/>
    <w:rsid w:val="353D22BD"/>
    <w:rsid w:val="354237EC"/>
    <w:rsid w:val="35466E38"/>
    <w:rsid w:val="35684E2E"/>
    <w:rsid w:val="35773495"/>
    <w:rsid w:val="3578720D"/>
    <w:rsid w:val="3579545F"/>
    <w:rsid w:val="3586192A"/>
    <w:rsid w:val="359202CF"/>
    <w:rsid w:val="35957DBF"/>
    <w:rsid w:val="359A53D6"/>
    <w:rsid w:val="35B22D97"/>
    <w:rsid w:val="35B54FC1"/>
    <w:rsid w:val="35BA15D4"/>
    <w:rsid w:val="35BE09FB"/>
    <w:rsid w:val="35C12B12"/>
    <w:rsid w:val="35CA5CBB"/>
    <w:rsid w:val="35CF507F"/>
    <w:rsid w:val="35DA3A24"/>
    <w:rsid w:val="35DE52C2"/>
    <w:rsid w:val="35E13004"/>
    <w:rsid w:val="35F5085E"/>
    <w:rsid w:val="35FC1BEC"/>
    <w:rsid w:val="35FE0A21"/>
    <w:rsid w:val="360D5BA8"/>
    <w:rsid w:val="360F78A5"/>
    <w:rsid w:val="360F7B72"/>
    <w:rsid w:val="36105698"/>
    <w:rsid w:val="361169B7"/>
    <w:rsid w:val="36201D7F"/>
    <w:rsid w:val="363475D8"/>
    <w:rsid w:val="3637581C"/>
    <w:rsid w:val="36397704"/>
    <w:rsid w:val="36415851"/>
    <w:rsid w:val="3644480A"/>
    <w:rsid w:val="36455341"/>
    <w:rsid w:val="36483084"/>
    <w:rsid w:val="36533F02"/>
    <w:rsid w:val="365C268B"/>
    <w:rsid w:val="36617CA1"/>
    <w:rsid w:val="36635E01"/>
    <w:rsid w:val="367125DA"/>
    <w:rsid w:val="36745C27"/>
    <w:rsid w:val="3676374D"/>
    <w:rsid w:val="36783969"/>
    <w:rsid w:val="368045CB"/>
    <w:rsid w:val="368F0CB2"/>
    <w:rsid w:val="368F2A60"/>
    <w:rsid w:val="36AC3612"/>
    <w:rsid w:val="36AF6C5F"/>
    <w:rsid w:val="36B52403"/>
    <w:rsid w:val="36B9188B"/>
    <w:rsid w:val="36C26992"/>
    <w:rsid w:val="36C546D4"/>
    <w:rsid w:val="36C6306A"/>
    <w:rsid w:val="36C95F72"/>
    <w:rsid w:val="36D13079"/>
    <w:rsid w:val="36DB7A54"/>
    <w:rsid w:val="36DD0FA0"/>
    <w:rsid w:val="36F9612C"/>
    <w:rsid w:val="36FF7BE6"/>
    <w:rsid w:val="37092813"/>
    <w:rsid w:val="370E607B"/>
    <w:rsid w:val="37103BA1"/>
    <w:rsid w:val="372E4027"/>
    <w:rsid w:val="373B6744"/>
    <w:rsid w:val="373F7FE3"/>
    <w:rsid w:val="374101FF"/>
    <w:rsid w:val="375A6BCB"/>
    <w:rsid w:val="375C6DE7"/>
    <w:rsid w:val="375D2B5F"/>
    <w:rsid w:val="376712E7"/>
    <w:rsid w:val="37677539"/>
    <w:rsid w:val="37682E1D"/>
    <w:rsid w:val="37683CBE"/>
    <w:rsid w:val="376E2676"/>
    <w:rsid w:val="37704640"/>
    <w:rsid w:val="377A101B"/>
    <w:rsid w:val="37873738"/>
    <w:rsid w:val="37906A90"/>
    <w:rsid w:val="37A95DA4"/>
    <w:rsid w:val="37BA3B0D"/>
    <w:rsid w:val="37D529A9"/>
    <w:rsid w:val="37DD15AA"/>
    <w:rsid w:val="37E8067A"/>
    <w:rsid w:val="37E86069"/>
    <w:rsid w:val="37F54B45"/>
    <w:rsid w:val="3801126E"/>
    <w:rsid w:val="38055726"/>
    <w:rsid w:val="380A7DF2"/>
    <w:rsid w:val="381476C1"/>
    <w:rsid w:val="381E22EE"/>
    <w:rsid w:val="381E5E4A"/>
    <w:rsid w:val="38325D61"/>
    <w:rsid w:val="38376F0C"/>
    <w:rsid w:val="384653A1"/>
    <w:rsid w:val="385C4BC4"/>
    <w:rsid w:val="38606463"/>
    <w:rsid w:val="38670343"/>
    <w:rsid w:val="386C3059"/>
    <w:rsid w:val="3875059D"/>
    <w:rsid w:val="38800011"/>
    <w:rsid w:val="388228C1"/>
    <w:rsid w:val="388760E5"/>
    <w:rsid w:val="38991974"/>
    <w:rsid w:val="389E6F8B"/>
    <w:rsid w:val="38A345A1"/>
    <w:rsid w:val="38A53668"/>
    <w:rsid w:val="38A5656B"/>
    <w:rsid w:val="38AD5420"/>
    <w:rsid w:val="38BE13DB"/>
    <w:rsid w:val="38C70290"/>
    <w:rsid w:val="38C74734"/>
    <w:rsid w:val="38CD7870"/>
    <w:rsid w:val="38DB01DF"/>
    <w:rsid w:val="38DB1F8D"/>
    <w:rsid w:val="38DD5D05"/>
    <w:rsid w:val="38DF0C5D"/>
    <w:rsid w:val="38F372D7"/>
    <w:rsid w:val="38FE711D"/>
    <w:rsid w:val="39007C46"/>
    <w:rsid w:val="390B4FA4"/>
    <w:rsid w:val="391311D3"/>
    <w:rsid w:val="39137979"/>
    <w:rsid w:val="391B05DB"/>
    <w:rsid w:val="391B4A7F"/>
    <w:rsid w:val="391D25A6"/>
    <w:rsid w:val="3925145A"/>
    <w:rsid w:val="39253208"/>
    <w:rsid w:val="392576AC"/>
    <w:rsid w:val="39276F80"/>
    <w:rsid w:val="392C27E9"/>
    <w:rsid w:val="393873DF"/>
    <w:rsid w:val="393B0C7E"/>
    <w:rsid w:val="393B2A2C"/>
    <w:rsid w:val="393D67A4"/>
    <w:rsid w:val="39495149"/>
    <w:rsid w:val="39553AED"/>
    <w:rsid w:val="39561D2C"/>
    <w:rsid w:val="395A7356"/>
    <w:rsid w:val="395B4E7C"/>
    <w:rsid w:val="395D6E46"/>
    <w:rsid w:val="3961212F"/>
    <w:rsid w:val="396E4BAF"/>
    <w:rsid w:val="39730417"/>
    <w:rsid w:val="39861EF9"/>
    <w:rsid w:val="398F61E7"/>
    <w:rsid w:val="399B24EC"/>
    <w:rsid w:val="39A16D33"/>
    <w:rsid w:val="39A64349"/>
    <w:rsid w:val="39AC56D7"/>
    <w:rsid w:val="39B0341A"/>
    <w:rsid w:val="39B34CB8"/>
    <w:rsid w:val="39B527DE"/>
    <w:rsid w:val="39B822CE"/>
    <w:rsid w:val="39BD1693"/>
    <w:rsid w:val="39DF5C78"/>
    <w:rsid w:val="39F23A32"/>
    <w:rsid w:val="39F41558"/>
    <w:rsid w:val="39F96B6F"/>
    <w:rsid w:val="3A062581"/>
    <w:rsid w:val="3A085004"/>
    <w:rsid w:val="3A086DB2"/>
    <w:rsid w:val="3A0B4C95"/>
    <w:rsid w:val="3A0D43C8"/>
    <w:rsid w:val="3A192D6D"/>
    <w:rsid w:val="3A217E73"/>
    <w:rsid w:val="3A296D28"/>
    <w:rsid w:val="3A301503"/>
    <w:rsid w:val="3A322081"/>
    <w:rsid w:val="3A361B71"/>
    <w:rsid w:val="3A3D7EDC"/>
    <w:rsid w:val="3A4D2A17"/>
    <w:rsid w:val="3A540249"/>
    <w:rsid w:val="3A551D82"/>
    <w:rsid w:val="3A577D39"/>
    <w:rsid w:val="3A6B48D2"/>
    <w:rsid w:val="3A711CB4"/>
    <w:rsid w:val="3A756F01"/>
    <w:rsid w:val="3A7903BF"/>
    <w:rsid w:val="3A96260F"/>
    <w:rsid w:val="3A9C399E"/>
    <w:rsid w:val="3A9C74FA"/>
    <w:rsid w:val="3AA80595"/>
    <w:rsid w:val="3AAC1E33"/>
    <w:rsid w:val="3AAF547F"/>
    <w:rsid w:val="3AB24F6F"/>
    <w:rsid w:val="3AB72586"/>
    <w:rsid w:val="3AB900AC"/>
    <w:rsid w:val="3AC16F61"/>
    <w:rsid w:val="3ACC7DDF"/>
    <w:rsid w:val="3AD661E6"/>
    <w:rsid w:val="3ADB2718"/>
    <w:rsid w:val="3ADF1782"/>
    <w:rsid w:val="3AE0388B"/>
    <w:rsid w:val="3AEA295B"/>
    <w:rsid w:val="3AEA6895"/>
    <w:rsid w:val="3AEC0481"/>
    <w:rsid w:val="3AF37A62"/>
    <w:rsid w:val="3AF86E26"/>
    <w:rsid w:val="3B007A89"/>
    <w:rsid w:val="3B0A24EB"/>
    <w:rsid w:val="3B0C0B24"/>
    <w:rsid w:val="3B0D1C2F"/>
    <w:rsid w:val="3B190B4B"/>
    <w:rsid w:val="3B1B48C3"/>
    <w:rsid w:val="3B1C0207"/>
    <w:rsid w:val="3B1E43B3"/>
    <w:rsid w:val="3B202FAA"/>
    <w:rsid w:val="3B223EA3"/>
    <w:rsid w:val="3B247C1B"/>
    <w:rsid w:val="3B2927FD"/>
    <w:rsid w:val="3B2B51B8"/>
    <w:rsid w:val="3B365BA1"/>
    <w:rsid w:val="3B392F9B"/>
    <w:rsid w:val="3B510614"/>
    <w:rsid w:val="3B566601"/>
    <w:rsid w:val="3B5A16C6"/>
    <w:rsid w:val="3B5D44F4"/>
    <w:rsid w:val="3B5F0C53"/>
    <w:rsid w:val="3B632A29"/>
    <w:rsid w:val="3B7D37CF"/>
    <w:rsid w:val="3B8E1539"/>
    <w:rsid w:val="3B9D352A"/>
    <w:rsid w:val="3BA66882"/>
    <w:rsid w:val="3BAB3E99"/>
    <w:rsid w:val="3BD90E52"/>
    <w:rsid w:val="3BE20E9A"/>
    <w:rsid w:val="3BE21884"/>
    <w:rsid w:val="3C0E7C09"/>
    <w:rsid w:val="3C1001A0"/>
    <w:rsid w:val="3C125CC6"/>
    <w:rsid w:val="3C2F4ACA"/>
    <w:rsid w:val="3C333E8E"/>
    <w:rsid w:val="3C395948"/>
    <w:rsid w:val="3C44609B"/>
    <w:rsid w:val="3C4816E7"/>
    <w:rsid w:val="3C4A1903"/>
    <w:rsid w:val="3C4C52AB"/>
    <w:rsid w:val="3C4F6F1A"/>
    <w:rsid w:val="3C6B3628"/>
    <w:rsid w:val="3C77021F"/>
    <w:rsid w:val="3C7A386B"/>
    <w:rsid w:val="3C7E335B"/>
    <w:rsid w:val="3C805325"/>
    <w:rsid w:val="3C8773F1"/>
    <w:rsid w:val="3C88242C"/>
    <w:rsid w:val="3C8A7F52"/>
    <w:rsid w:val="3C9012E0"/>
    <w:rsid w:val="3C99459C"/>
    <w:rsid w:val="3C9C1A33"/>
    <w:rsid w:val="3C9C3B7B"/>
    <w:rsid w:val="3C9C5ED7"/>
    <w:rsid w:val="3CAC59D5"/>
    <w:rsid w:val="3CB21257"/>
    <w:rsid w:val="3CBC3E83"/>
    <w:rsid w:val="3CC1149A"/>
    <w:rsid w:val="3CC82828"/>
    <w:rsid w:val="3CCA034E"/>
    <w:rsid w:val="3CD6119B"/>
    <w:rsid w:val="3CDB07AE"/>
    <w:rsid w:val="3CED6733"/>
    <w:rsid w:val="3CF1345D"/>
    <w:rsid w:val="3CF62F90"/>
    <w:rsid w:val="3CF7310E"/>
    <w:rsid w:val="3CF96E86"/>
    <w:rsid w:val="3CFD619E"/>
    <w:rsid w:val="3D0575D8"/>
    <w:rsid w:val="3D0C0967"/>
    <w:rsid w:val="3D2A5291"/>
    <w:rsid w:val="3D2C5F0E"/>
    <w:rsid w:val="3D3954D4"/>
    <w:rsid w:val="3D3B56F0"/>
    <w:rsid w:val="3D4445A5"/>
    <w:rsid w:val="3D4A148F"/>
    <w:rsid w:val="3D4A76E1"/>
    <w:rsid w:val="3D510A70"/>
    <w:rsid w:val="3D53112B"/>
    <w:rsid w:val="3D5B0736"/>
    <w:rsid w:val="3D5D11C3"/>
    <w:rsid w:val="3D5E4F3B"/>
    <w:rsid w:val="3D6C58AA"/>
    <w:rsid w:val="3D791D75"/>
    <w:rsid w:val="3D7A5EDE"/>
    <w:rsid w:val="3D7B5AED"/>
    <w:rsid w:val="3D7B6A6D"/>
    <w:rsid w:val="3D7B789B"/>
    <w:rsid w:val="3D864BBD"/>
    <w:rsid w:val="3D8726E3"/>
    <w:rsid w:val="3D891FB8"/>
    <w:rsid w:val="3D995F73"/>
    <w:rsid w:val="3D9D1F07"/>
    <w:rsid w:val="3D9F76BF"/>
    <w:rsid w:val="3DA037A5"/>
    <w:rsid w:val="3DA46DF1"/>
    <w:rsid w:val="3DA94019"/>
    <w:rsid w:val="3DAC5CA6"/>
    <w:rsid w:val="3DB7359E"/>
    <w:rsid w:val="3DBA4867"/>
    <w:rsid w:val="3DBC63C8"/>
    <w:rsid w:val="3DC6320C"/>
    <w:rsid w:val="3DE2791A"/>
    <w:rsid w:val="3DE96EFA"/>
    <w:rsid w:val="3DF24001"/>
    <w:rsid w:val="3E021D6A"/>
    <w:rsid w:val="3E077380"/>
    <w:rsid w:val="3E0D0E3B"/>
    <w:rsid w:val="3E233AA1"/>
    <w:rsid w:val="3E2A7B0A"/>
    <w:rsid w:val="3E307943"/>
    <w:rsid w:val="3E330175"/>
    <w:rsid w:val="3E377C66"/>
    <w:rsid w:val="3E3D0FF4"/>
    <w:rsid w:val="3E481E73"/>
    <w:rsid w:val="3E500D27"/>
    <w:rsid w:val="3E59049C"/>
    <w:rsid w:val="3E5D51F2"/>
    <w:rsid w:val="3E5E1696"/>
    <w:rsid w:val="3E5E3444"/>
    <w:rsid w:val="3E7569E0"/>
    <w:rsid w:val="3E817133"/>
    <w:rsid w:val="3E8433C8"/>
    <w:rsid w:val="3E8F30B2"/>
    <w:rsid w:val="3E9939C1"/>
    <w:rsid w:val="3EA80B63"/>
    <w:rsid w:val="3EB23790"/>
    <w:rsid w:val="3EC11C25"/>
    <w:rsid w:val="3EC20238"/>
    <w:rsid w:val="3EC3774B"/>
    <w:rsid w:val="3EC62D97"/>
    <w:rsid w:val="3EC82FB3"/>
    <w:rsid w:val="3ECD05CA"/>
    <w:rsid w:val="3ED03C16"/>
    <w:rsid w:val="3EEC4EF4"/>
    <w:rsid w:val="3EF47905"/>
    <w:rsid w:val="3EFB0C93"/>
    <w:rsid w:val="3EFC4A0B"/>
    <w:rsid w:val="3F035D9A"/>
    <w:rsid w:val="3F0833B0"/>
    <w:rsid w:val="3F19380F"/>
    <w:rsid w:val="3F1E7077"/>
    <w:rsid w:val="3F2226C4"/>
    <w:rsid w:val="3F282379"/>
    <w:rsid w:val="3F32042D"/>
    <w:rsid w:val="3F397A0D"/>
    <w:rsid w:val="3F3B3785"/>
    <w:rsid w:val="3F4C5993"/>
    <w:rsid w:val="3F5C54AA"/>
    <w:rsid w:val="3F6525B0"/>
    <w:rsid w:val="3F6F51DD"/>
    <w:rsid w:val="3F762A0F"/>
    <w:rsid w:val="3F8C4119"/>
    <w:rsid w:val="3F8C68E1"/>
    <w:rsid w:val="3FA550A3"/>
    <w:rsid w:val="3FA72BC9"/>
    <w:rsid w:val="3FB672B0"/>
    <w:rsid w:val="3FBD419A"/>
    <w:rsid w:val="3FC96FE3"/>
    <w:rsid w:val="3FCB2D5B"/>
    <w:rsid w:val="3FD414E4"/>
    <w:rsid w:val="3FE91433"/>
    <w:rsid w:val="3FE94F8F"/>
    <w:rsid w:val="3FEC4A80"/>
    <w:rsid w:val="3FF027C2"/>
    <w:rsid w:val="3FF83425"/>
    <w:rsid w:val="3FFB4CC3"/>
    <w:rsid w:val="4001677D"/>
    <w:rsid w:val="4010076E"/>
    <w:rsid w:val="40152228"/>
    <w:rsid w:val="40192BB8"/>
    <w:rsid w:val="401E0590"/>
    <w:rsid w:val="40273D0A"/>
    <w:rsid w:val="402975CF"/>
    <w:rsid w:val="402E5098"/>
    <w:rsid w:val="403A3A3D"/>
    <w:rsid w:val="405E3BCF"/>
    <w:rsid w:val="40692574"/>
    <w:rsid w:val="407C1672"/>
    <w:rsid w:val="40866C82"/>
    <w:rsid w:val="408F1FDB"/>
    <w:rsid w:val="4093314D"/>
    <w:rsid w:val="40980764"/>
    <w:rsid w:val="409F5F96"/>
    <w:rsid w:val="40A315E2"/>
    <w:rsid w:val="40AF61D9"/>
    <w:rsid w:val="40B70D16"/>
    <w:rsid w:val="40BE01CA"/>
    <w:rsid w:val="40C27B4E"/>
    <w:rsid w:val="40C8729B"/>
    <w:rsid w:val="40CD2B03"/>
    <w:rsid w:val="40D53766"/>
    <w:rsid w:val="40E439A9"/>
    <w:rsid w:val="40EB2F89"/>
    <w:rsid w:val="40EB4D37"/>
    <w:rsid w:val="40F07398"/>
    <w:rsid w:val="40F24318"/>
    <w:rsid w:val="40F260C6"/>
    <w:rsid w:val="40F55BB6"/>
    <w:rsid w:val="40F8759F"/>
    <w:rsid w:val="41195D48"/>
    <w:rsid w:val="41265D6F"/>
    <w:rsid w:val="41281AE7"/>
    <w:rsid w:val="41326E0A"/>
    <w:rsid w:val="41340DDF"/>
    <w:rsid w:val="4138620D"/>
    <w:rsid w:val="413E130B"/>
    <w:rsid w:val="415A3663"/>
    <w:rsid w:val="41602ED0"/>
    <w:rsid w:val="41623E54"/>
    <w:rsid w:val="41654AEA"/>
    <w:rsid w:val="41697F06"/>
    <w:rsid w:val="416A65A4"/>
    <w:rsid w:val="416C231C"/>
    <w:rsid w:val="416F7716"/>
    <w:rsid w:val="41704E60"/>
    <w:rsid w:val="4182744A"/>
    <w:rsid w:val="4185518C"/>
    <w:rsid w:val="418F1B67"/>
    <w:rsid w:val="419158DF"/>
    <w:rsid w:val="419F4AD1"/>
    <w:rsid w:val="41B65345"/>
    <w:rsid w:val="41C21F3C"/>
    <w:rsid w:val="41C95079"/>
    <w:rsid w:val="41CB477D"/>
    <w:rsid w:val="41CE6B33"/>
    <w:rsid w:val="41CF4659"/>
    <w:rsid w:val="41F540C0"/>
    <w:rsid w:val="4205007B"/>
    <w:rsid w:val="421107CE"/>
    <w:rsid w:val="421B164C"/>
    <w:rsid w:val="421B789E"/>
    <w:rsid w:val="4222518C"/>
    <w:rsid w:val="42277FF1"/>
    <w:rsid w:val="42295B17"/>
    <w:rsid w:val="422A5E1B"/>
    <w:rsid w:val="423B3A9C"/>
    <w:rsid w:val="4242307D"/>
    <w:rsid w:val="424B0FF2"/>
    <w:rsid w:val="4269060A"/>
    <w:rsid w:val="42703746"/>
    <w:rsid w:val="4274538B"/>
    <w:rsid w:val="427A2817"/>
    <w:rsid w:val="42815953"/>
    <w:rsid w:val="42864D18"/>
    <w:rsid w:val="42A47894"/>
    <w:rsid w:val="42B06238"/>
    <w:rsid w:val="42D31F27"/>
    <w:rsid w:val="42E44134"/>
    <w:rsid w:val="42EA174A"/>
    <w:rsid w:val="42EB7271"/>
    <w:rsid w:val="42F04887"/>
    <w:rsid w:val="43016A94"/>
    <w:rsid w:val="430B64AE"/>
    <w:rsid w:val="432509D4"/>
    <w:rsid w:val="432A5FEB"/>
    <w:rsid w:val="433429C6"/>
    <w:rsid w:val="433B01F8"/>
    <w:rsid w:val="434626F9"/>
    <w:rsid w:val="434A3F97"/>
    <w:rsid w:val="435E5C94"/>
    <w:rsid w:val="435F1E3E"/>
    <w:rsid w:val="4362139B"/>
    <w:rsid w:val="436314FD"/>
    <w:rsid w:val="43655275"/>
    <w:rsid w:val="43657023"/>
    <w:rsid w:val="436C03B1"/>
    <w:rsid w:val="437E00E5"/>
    <w:rsid w:val="43880F63"/>
    <w:rsid w:val="439455D1"/>
    <w:rsid w:val="43994F1E"/>
    <w:rsid w:val="439B2A45"/>
    <w:rsid w:val="43B12268"/>
    <w:rsid w:val="43B753A5"/>
    <w:rsid w:val="43BB4E95"/>
    <w:rsid w:val="43BD7AE0"/>
    <w:rsid w:val="43BE0430"/>
    <w:rsid w:val="43CE2E1A"/>
    <w:rsid w:val="43D61CCF"/>
    <w:rsid w:val="43E837B0"/>
    <w:rsid w:val="43ED3387"/>
    <w:rsid w:val="43F263DD"/>
    <w:rsid w:val="43FD54AD"/>
    <w:rsid w:val="44022AC4"/>
    <w:rsid w:val="4405052F"/>
    <w:rsid w:val="440525B4"/>
    <w:rsid w:val="440C3DB3"/>
    <w:rsid w:val="44115CBC"/>
    <w:rsid w:val="44185647"/>
    <w:rsid w:val="44250560"/>
    <w:rsid w:val="442C5D93"/>
    <w:rsid w:val="44305883"/>
    <w:rsid w:val="44307631"/>
    <w:rsid w:val="444430DC"/>
    <w:rsid w:val="446472DA"/>
    <w:rsid w:val="44727C49"/>
    <w:rsid w:val="44753296"/>
    <w:rsid w:val="44775260"/>
    <w:rsid w:val="447F16A9"/>
    <w:rsid w:val="44817E8C"/>
    <w:rsid w:val="4484172B"/>
    <w:rsid w:val="448C05DF"/>
    <w:rsid w:val="448C6831"/>
    <w:rsid w:val="449000D0"/>
    <w:rsid w:val="4494115C"/>
    <w:rsid w:val="44953938"/>
    <w:rsid w:val="44A4693A"/>
    <w:rsid w:val="44B57B36"/>
    <w:rsid w:val="44D20C38"/>
    <w:rsid w:val="44D426B2"/>
    <w:rsid w:val="44DF2AD6"/>
    <w:rsid w:val="44DF4BB3"/>
    <w:rsid w:val="44EE129A"/>
    <w:rsid w:val="44F71EFD"/>
    <w:rsid w:val="44FA379B"/>
    <w:rsid w:val="450D7972"/>
    <w:rsid w:val="451F1453"/>
    <w:rsid w:val="452D3B70"/>
    <w:rsid w:val="4530506A"/>
    <w:rsid w:val="453727C7"/>
    <w:rsid w:val="45390FA1"/>
    <w:rsid w:val="45435142"/>
    <w:rsid w:val="454B2248"/>
    <w:rsid w:val="455235D7"/>
    <w:rsid w:val="4555504E"/>
    <w:rsid w:val="45595C53"/>
    <w:rsid w:val="455C6204"/>
    <w:rsid w:val="4565330A"/>
    <w:rsid w:val="456D6663"/>
    <w:rsid w:val="456F23DB"/>
    <w:rsid w:val="458539AC"/>
    <w:rsid w:val="459E4A6E"/>
    <w:rsid w:val="45A57BAB"/>
    <w:rsid w:val="45AC7ACE"/>
    <w:rsid w:val="45AF27D7"/>
    <w:rsid w:val="45B1654F"/>
    <w:rsid w:val="45B778DE"/>
    <w:rsid w:val="45BB5620"/>
    <w:rsid w:val="45C67B21"/>
    <w:rsid w:val="45C81AEB"/>
    <w:rsid w:val="45CD4B18"/>
    <w:rsid w:val="45CE5353"/>
    <w:rsid w:val="45CF2E79"/>
    <w:rsid w:val="45D109A0"/>
    <w:rsid w:val="45D472F0"/>
    <w:rsid w:val="45D97854"/>
    <w:rsid w:val="45DC10F2"/>
    <w:rsid w:val="45F96148"/>
    <w:rsid w:val="45FB3C6E"/>
    <w:rsid w:val="460074D7"/>
    <w:rsid w:val="46081EE8"/>
    <w:rsid w:val="4630413D"/>
    <w:rsid w:val="463827CD"/>
    <w:rsid w:val="463B22BD"/>
    <w:rsid w:val="46472A10"/>
    <w:rsid w:val="464A2500"/>
    <w:rsid w:val="46537607"/>
    <w:rsid w:val="465869CB"/>
    <w:rsid w:val="467632F5"/>
    <w:rsid w:val="467873FB"/>
    <w:rsid w:val="467D0B27"/>
    <w:rsid w:val="46AB11F1"/>
    <w:rsid w:val="46AC4F69"/>
    <w:rsid w:val="46B5206F"/>
    <w:rsid w:val="46B651A1"/>
    <w:rsid w:val="46BF2EEE"/>
    <w:rsid w:val="46C329DE"/>
    <w:rsid w:val="46C42CA7"/>
    <w:rsid w:val="46C44060"/>
    <w:rsid w:val="46C978C9"/>
    <w:rsid w:val="46CD560B"/>
    <w:rsid w:val="46D06EA9"/>
    <w:rsid w:val="46DA012A"/>
    <w:rsid w:val="46DA1AD6"/>
    <w:rsid w:val="46E62229"/>
    <w:rsid w:val="46F661E4"/>
    <w:rsid w:val="46F72688"/>
    <w:rsid w:val="46F74436"/>
    <w:rsid w:val="47040901"/>
    <w:rsid w:val="470E352E"/>
    <w:rsid w:val="470F3FA9"/>
    <w:rsid w:val="471274C2"/>
    <w:rsid w:val="4718679D"/>
    <w:rsid w:val="471F398D"/>
    <w:rsid w:val="47237C12"/>
    <w:rsid w:val="47291754"/>
    <w:rsid w:val="4729480B"/>
    <w:rsid w:val="472B40E0"/>
    <w:rsid w:val="473C453F"/>
    <w:rsid w:val="47411B55"/>
    <w:rsid w:val="4743767B"/>
    <w:rsid w:val="47554794"/>
    <w:rsid w:val="475C7312"/>
    <w:rsid w:val="475D5424"/>
    <w:rsid w:val="476E221E"/>
    <w:rsid w:val="476F0470"/>
    <w:rsid w:val="477041E8"/>
    <w:rsid w:val="477E1DB7"/>
    <w:rsid w:val="47857C94"/>
    <w:rsid w:val="478A7058"/>
    <w:rsid w:val="47906638"/>
    <w:rsid w:val="47956103"/>
    <w:rsid w:val="479B1265"/>
    <w:rsid w:val="47A3636C"/>
    <w:rsid w:val="47A67C0A"/>
    <w:rsid w:val="47A82D59"/>
    <w:rsid w:val="47AB6FCE"/>
    <w:rsid w:val="47B71E17"/>
    <w:rsid w:val="47BC742D"/>
    <w:rsid w:val="47C85DD2"/>
    <w:rsid w:val="47CD33E9"/>
    <w:rsid w:val="47D14C87"/>
    <w:rsid w:val="47D97FDF"/>
    <w:rsid w:val="47DE7990"/>
    <w:rsid w:val="47E00AF1"/>
    <w:rsid w:val="47E0504E"/>
    <w:rsid w:val="47E10C42"/>
    <w:rsid w:val="47E56984"/>
    <w:rsid w:val="47E81FD1"/>
    <w:rsid w:val="47EA5D49"/>
    <w:rsid w:val="47ED75E7"/>
    <w:rsid w:val="47F170D7"/>
    <w:rsid w:val="47F40975"/>
    <w:rsid w:val="47FB33BC"/>
    <w:rsid w:val="480706A9"/>
    <w:rsid w:val="481903DC"/>
    <w:rsid w:val="482B7FD7"/>
    <w:rsid w:val="482C6361"/>
    <w:rsid w:val="48382560"/>
    <w:rsid w:val="484920EC"/>
    <w:rsid w:val="48515DC8"/>
    <w:rsid w:val="48671147"/>
    <w:rsid w:val="487970CD"/>
    <w:rsid w:val="487B5471"/>
    <w:rsid w:val="4880045B"/>
    <w:rsid w:val="48847F4B"/>
    <w:rsid w:val="488F03DE"/>
    <w:rsid w:val="48984F2C"/>
    <w:rsid w:val="48A06D34"/>
    <w:rsid w:val="48A24875"/>
    <w:rsid w:val="48A71E8C"/>
    <w:rsid w:val="48A979B2"/>
    <w:rsid w:val="48AA54D8"/>
    <w:rsid w:val="48AC5CC9"/>
    <w:rsid w:val="48B06F92"/>
    <w:rsid w:val="48B13AAB"/>
    <w:rsid w:val="48BA3162"/>
    <w:rsid w:val="48BD16AF"/>
    <w:rsid w:val="48BF71D5"/>
    <w:rsid w:val="48C20A74"/>
    <w:rsid w:val="48D12A65"/>
    <w:rsid w:val="48D2515B"/>
    <w:rsid w:val="48E1714C"/>
    <w:rsid w:val="48E22EC4"/>
    <w:rsid w:val="48F13107"/>
    <w:rsid w:val="48F50E49"/>
    <w:rsid w:val="48FF5824"/>
    <w:rsid w:val="48FF75D2"/>
    <w:rsid w:val="490B5F77"/>
    <w:rsid w:val="49170DBF"/>
    <w:rsid w:val="49290AF3"/>
    <w:rsid w:val="492E435B"/>
    <w:rsid w:val="492E6109"/>
    <w:rsid w:val="493F3E72"/>
    <w:rsid w:val="49496A9F"/>
    <w:rsid w:val="494E0559"/>
    <w:rsid w:val="495F62C2"/>
    <w:rsid w:val="496658A3"/>
    <w:rsid w:val="49747E13"/>
    <w:rsid w:val="497E0E3E"/>
    <w:rsid w:val="498C0F68"/>
    <w:rsid w:val="498D2E30"/>
    <w:rsid w:val="498E0956"/>
    <w:rsid w:val="499A034D"/>
    <w:rsid w:val="49A14B2D"/>
    <w:rsid w:val="49A53BDC"/>
    <w:rsid w:val="49A60395"/>
    <w:rsid w:val="49A7525F"/>
    <w:rsid w:val="49A81A17"/>
    <w:rsid w:val="49C2258F"/>
    <w:rsid w:val="49CD147E"/>
    <w:rsid w:val="49CD5922"/>
    <w:rsid w:val="49CE19A5"/>
    <w:rsid w:val="49DE7B2F"/>
    <w:rsid w:val="49E306C4"/>
    <w:rsid w:val="4A06689A"/>
    <w:rsid w:val="4A070388"/>
    <w:rsid w:val="4A084BAC"/>
    <w:rsid w:val="4A1450EE"/>
    <w:rsid w:val="4A266DE0"/>
    <w:rsid w:val="4A2C089A"/>
    <w:rsid w:val="4A301A0D"/>
    <w:rsid w:val="4A3634C7"/>
    <w:rsid w:val="4A3B4557"/>
    <w:rsid w:val="4A3E05CE"/>
    <w:rsid w:val="4A4060F4"/>
    <w:rsid w:val="4A467109"/>
    <w:rsid w:val="4A4D25BF"/>
    <w:rsid w:val="4A527BD5"/>
    <w:rsid w:val="4A5971B6"/>
    <w:rsid w:val="4A5B4CDC"/>
    <w:rsid w:val="4A5D23C0"/>
    <w:rsid w:val="4A745D9D"/>
    <w:rsid w:val="4A7933B4"/>
    <w:rsid w:val="4A7B712C"/>
    <w:rsid w:val="4A8561FD"/>
    <w:rsid w:val="4A866B57"/>
    <w:rsid w:val="4A895CED"/>
    <w:rsid w:val="4A8E50B1"/>
    <w:rsid w:val="4A9D70A2"/>
    <w:rsid w:val="4AA7341E"/>
    <w:rsid w:val="4AA93C99"/>
    <w:rsid w:val="4AB03279"/>
    <w:rsid w:val="4AC42881"/>
    <w:rsid w:val="4AC7411F"/>
    <w:rsid w:val="4AC9433B"/>
    <w:rsid w:val="4ACE1952"/>
    <w:rsid w:val="4AD30D16"/>
    <w:rsid w:val="4ADF76BB"/>
    <w:rsid w:val="4AFA2747"/>
    <w:rsid w:val="4B157580"/>
    <w:rsid w:val="4B272E10"/>
    <w:rsid w:val="4B2B2900"/>
    <w:rsid w:val="4B2C0426"/>
    <w:rsid w:val="4B315A3D"/>
    <w:rsid w:val="4B3A2B43"/>
    <w:rsid w:val="4B3C4B0D"/>
    <w:rsid w:val="4B447E66"/>
    <w:rsid w:val="4B494ABD"/>
    <w:rsid w:val="4B4C0AC8"/>
    <w:rsid w:val="4B502367"/>
    <w:rsid w:val="4B5C0D0B"/>
    <w:rsid w:val="4B5C51AF"/>
    <w:rsid w:val="4B5E0F27"/>
    <w:rsid w:val="4B667DDC"/>
    <w:rsid w:val="4B693428"/>
    <w:rsid w:val="4B6E4EE3"/>
    <w:rsid w:val="4B7047B7"/>
    <w:rsid w:val="4B7342A7"/>
    <w:rsid w:val="4B814C16"/>
    <w:rsid w:val="4B977F95"/>
    <w:rsid w:val="4BB86F47"/>
    <w:rsid w:val="4BBA0128"/>
    <w:rsid w:val="4BCC59F2"/>
    <w:rsid w:val="4BD777FC"/>
    <w:rsid w:val="4BDF193C"/>
    <w:rsid w:val="4BE156B5"/>
    <w:rsid w:val="4BE62CCB"/>
    <w:rsid w:val="4BE75898"/>
    <w:rsid w:val="4BF2341E"/>
    <w:rsid w:val="4BF929FE"/>
    <w:rsid w:val="4C017B05"/>
    <w:rsid w:val="4C03387D"/>
    <w:rsid w:val="4C0B2731"/>
    <w:rsid w:val="4C12586E"/>
    <w:rsid w:val="4C172E84"/>
    <w:rsid w:val="4C20442F"/>
    <w:rsid w:val="4C2F01CE"/>
    <w:rsid w:val="4C342114"/>
    <w:rsid w:val="4C3C28EB"/>
    <w:rsid w:val="4C4C6FD2"/>
    <w:rsid w:val="4C4D4AF8"/>
    <w:rsid w:val="4C4F261E"/>
    <w:rsid w:val="4C516396"/>
    <w:rsid w:val="4C53424A"/>
    <w:rsid w:val="4C5D11DF"/>
    <w:rsid w:val="4C612351"/>
    <w:rsid w:val="4C651E42"/>
    <w:rsid w:val="4C6D519A"/>
    <w:rsid w:val="4C7E5A0B"/>
    <w:rsid w:val="4C87142B"/>
    <w:rsid w:val="4C87411C"/>
    <w:rsid w:val="4C8C3872"/>
    <w:rsid w:val="4C956D80"/>
    <w:rsid w:val="4C96024D"/>
    <w:rsid w:val="4C9A7B8F"/>
    <w:rsid w:val="4C9B3AB5"/>
    <w:rsid w:val="4CAA019C"/>
    <w:rsid w:val="4CAE158F"/>
    <w:rsid w:val="4CB44B77"/>
    <w:rsid w:val="4CB84667"/>
    <w:rsid w:val="4CB86415"/>
    <w:rsid w:val="4CC052CA"/>
    <w:rsid w:val="4CC50B32"/>
    <w:rsid w:val="4CC72AFC"/>
    <w:rsid w:val="4CCE79E7"/>
    <w:rsid w:val="4CD46FC7"/>
    <w:rsid w:val="4CDF1BF4"/>
    <w:rsid w:val="4CE90CC5"/>
    <w:rsid w:val="4CE92A73"/>
    <w:rsid w:val="4CF3344B"/>
    <w:rsid w:val="4CF54750"/>
    <w:rsid w:val="4CFD207A"/>
    <w:rsid w:val="4D106251"/>
    <w:rsid w:val="4D166448"/>
    <w:rsid w:val="4D1675E0"/>
    <w:rsid w:val="4D297313"/>
    <w:rsid w:val="4D2A6BE7"/>
    <w:rsid w:val="4D302450"/>
    <w:rsid w:val="4D32215D"/>
    <w:rsid w:val="4D387556"/>
    <w:rsid w:val="4D38766A"/>
    <w:rsid w:val="4D3A507C"/>
    <w:rsid w:val="4D3D2DBF"/>
    <w:rsid w:val="4D491763"/>
    <w:rsid w:val="4D4B54DB"/>
    <w:rsid w:val="4D4C4DB0"/>
    <w:rsid w:val="4D4E2860"/>
    <w:rsid w:val="4D5048A0"/>
    <w:rsid w:val="4D536CE8"/>
    <w:rsid w:val="4D5819A6"/>
    <w:rsid w:val="4D714816"/>
    <w:rsid w:val="4D761E2D"/>
    <w:rsid w:val="4D7A191D"/>
    <w:rsid w:val="4D810EFD"/>
    <w:rsid w:val="4D812CAB"/>
    <w:rsid w:val="4D84279B"/>
    <w:rsid w:val="4D88228C"/>
    <w:rsid w:val="4D896004"/>
    <w:rsid w:val="4DA411AC"/>
    <w:rsid w:val="4DA4699A"/>
    <w:rsid w:val="4DA93FB0"/>
    <w:rsid w:val="4DAB5F7A"/>
    <w:rsid w:val="4DB12E65"/>
    <w:rsid w:val="4DBA440F"/>
    <w:rsid w:val="4DBC6717"/>
    <w:rsid w:val="4DCD7C9F"/>
    <w:rsid w:val="4DD03C33"/>
    <w:rsid w:val="4DD3102D"/>
    <w:rsid w:val="4DDA685F"/>
    <w:rsid w:val="4DF74D1B"/>
    <w:rsid w:val="4DFA2A5E"/>
    <w:rsid w:val="4E127DA7"/>
    <w:rsid w:val="4E1C29D4"/>
    <w:rsid w:val="4E1F24C4"/>
    <w:rsid w:val="4E201A58"/>
    <w:rsid w:val="4E21747B"/>
    <w:rsid w:val="4E2F0959"/>
    <w:rsid w:val="4E313347"/>
    <w:rsid w:val="4E375A60"/>
    <w:rsid w:val="4E3917D8"/>
    <w:rsid w:val="4E393586"/>
    <w:rsid w:val="4E437F61"/>
    <w:rsid w:val="4E4C1E6E"/>
    <w:rsid w:val="4E5263F6"/>
    <w:rsid w:val="4E557C94"/>
    <w:rsid w:val="4E600B13"/>
    <w:rsid w:val="4E630603"/>
    <w:rsid w:val="4E636855"/>
    <w:rsid w:val="4E6A1991"/>
    <w:rsid w:val="4E6A2CEB"/>
    <w:rsid w:val="4E6D1482"/>
    <w:rsid w:val="4E712D20"/>
    <w:rsid w:val="4E7B76FB"/>
    <w:rsid w:val="4E870795"/>
    <w:rsid w:val="4E87785D"/>
    <w:rsid w:val="4E8F44F1"/>
    <w:rsid w:val="4E964D81"/>
    <w:rsid w:val="4EBB043F"/>
    <w:rsid w:val="4EBE1CDD"/>
    <w:rsid w:val="4EC15329"/>
    <w:rsid w:val="4EC56BC8"/>
    <w:rsid w:val="4ED82D9F"/>
    <w:rsid w:val="4ED92673"/>
    <w:rsid w:val="4EE00366"/>
    <w:rsid w:val="4EE80B08"/>
    <w:rsid w:val="4EE930EB"/>
    <w:rsid w:val="4EF30992"/>
    <w:rsid w:val="4EF61477"/>
    <w:rsid w:val="4EFD2805"/>
    <w:rsid w:val="4F0A23F7"/>
    <w:rsid w:val="4F1E452A"/>
    <w:rsid w:val="4F336227"/>
    <w:rsid w:val="4F3B1580"/>
    <w:rsid w:val="4F493C9D"/>
    <w:rsid w:val="4F4E3061"/>
    <w:rsid w:val="4F5166AD"/>
    <w:rsid w:val="4F6208BA"/>
    <w:rsid w:val="4F672375"/>
    <w:rsid w:val="4F701229"/>
    <w:rsid w:val="4F74239C"/>
    <w:rsid w:val="4F7A3E56"/>
    <w:rsid w:val="4F9842DC"/>
    <w:rsid w:val="4F9C3DCC"/>
    <w:rsid w:val="4F9F27C6"/>
    <w:rsid w:val="4FA113E3"/>
    <w:rsid w:val="4FA170B1"/>
    <w:rsid w:val="4FB21842"/>
    <w:rsid w:val="4FB31116"/>
    <w:rsid w:val="4FB82BD0"/>
    <w:rsid w:val="4FCE5F50"/>
    <w:rsid w:val="4FD23C92"/>
    <w:rsid w:val="4FDF015D"/>
    <w:rsid w:val="4FE23299"/>
    <w:rsid w:val="4FE319FB"/>
    <w:rsid w:val="4FF21C3E"/>
    <w:rsid w:val="4FF57980"/>
    <w:rsid w:val="4FFE6835"/>
    <w:rsid w:val="4FFF25AD"/>
    <w:rsid w:val="50016325"/>
    <w:rsid w:val="500D4CCA"/>
    <w:rsid w:val="501047BA"/>
    <w:rsid w:val="501D2785"/>
    <w:rsid w:val="5023629C"/>
    <w:rsid w:val="502E5F42"/>
    <w:rsid w:val="502F4545"/>
    <w:rsid w:val="50306C0B"/>
    <w:rsid w:val="503404A9"/>
    <w:rsid w:val="5038161B"/>
    <w:rsid w:val="50394CC2"/>
    <w:rsid w:val="50406E4E"/>
    <w:rsid w:val="504B4D15"/>
    <w:rsid w:val="50506965"/>
    <w:rsid w:val="50577CF3"/>
    <w:rsid w:val="50650662"/>
    <w:rsid w:val="5067133A"/>
    <w:rsid w:val="507A1C34"/>
    <w:rsid w:val="50850D04"/>
    <w:rsid w:val="50862B0D"/>
    <w:rsid w:val="50962F12"/>
    <w:rsid w:val="50964618"/>
    <w:rsid w:val="509C1BAA"/>
    <w:rsid w:val="509E1DC6"/>
    <w:rsid w:val="50AB359E"/>
    <w:rsid w:val="50B11AF9"/>
    <w:rsid w:val="50C23D07"/>
    <w:rsid w:val="50D15852"/>
    <w:rsid w:val="50E35A2B"/>
    <w:rsid w:val="50E84DEF"/>
    <w:rsid w:val="50F007D8"/>
    <w:rsid w:val="50F33EC0"/>
    <w:rsid w:val="51023F76"/>
    <w:rsid w:val="51281690"/>
    <w:rsid w:val="512A365A"/>
    <w:rsid w:val="51330760"/>
    <w:rsid w:val="514A5AAA"/>
    <w:rsid w:val="51581F75"/>
    <w:rsid w:val="515A3F3F"/>
    <w:rsid w:val="516E13D9"/>
    <w:rsid w:val="51735001"/>
    <w:rsid w:val="51764AF1"/>
    <w:rsid w:val="517A67AF"/>
    <w:rsid w:val="51826FF2"/>
    <w:rsid w:val="51844B18"/>
    <w:rsid w:val="51864D34"/>
    <w:rsid w:val="518E1E3B"/>
    <w:rsid w:val="51C21AE4"/>
    <w:rsid w:val="51C23892"/>
    <w:rsid w:val="51C969CF"/>
    <w:rsid w:val="51D07D5D"/>
    <w:rsid w:val="51DC0DF8"/>
    <w:rsid w:val="51DC2EC8"/>
    <w:rsid w:val="51DD691E"/>
    <w:rsid w:val="51DF2696"/>
    <w:rsid w:val="51E47A63"/>
    <w:rsid w:val="51E47CAD"/>
    <w:rsid w:val="51E63A25"/>
    <w:rsid w:val="51FA302C"/>
    <w:rsid w:val="51FD18BA"/>
    <w:rsid w:val="51FF0643"/>
    <w:rsid w:val="51FF4AE6"/>
    <w:rsid w:val="52031974"/>
    <w:rsid w:val="521D59C7"/>
    <w:rsid w:val="522462FB"/>
    <w:rsid w:val="52301165"/>
    <w:rsid w:val="5250749B"/>
    <w:rsid w:val="5257047F"/>
    <w:rsid w:val="525C5A95"/>
    <w:rsid w:val="526D7CA2"/>
    <w:rsid w:val="527B23BF"/>
    <w:rsid w:val="527D3462"/>
    <w:rsid w:val="5294522F"/>
    <w:rsid w:val="529571AA"/>
    <w:rsid w:val="52A31916"/>
    <w:rsid w:val="52AF3C79"/>
    <w:rsid w:val="52B0193D"/>
    <w:rsid w:val="52B72CCB"/>
    <w:rsid w:val="52BE04FE"/>
    <w:rsid w:val="52C279F3"/>
    <w:rsid w:val="52C44581"/>
    <w:rsid w:val="52CA50F4"/>
    <w:rsid w:val="52D23FA9"/>
    <w:rsid w:val="52D41ACF"/>
    <w:rsid w:val="52D7542E"/>
    <w:rsid w:val="52DB4C0C"/>
    <w:rsid w:val="52DD4E28"/>
    <w:rsid w:val="52E33AC0"/>
    <w:rsid w:val="52E56938"/>
    <w:rsid w:val="52E635B0"/>
    <w:rsid w:val="52EC506B"/>
    <w:rsid w:val="52F80BAD"/>
    <w:rsid w:val="52FE08FA"/>
    <w:rsid w:val="53005FBA"/>
    <w:rsid w:val="53035F10"/>
    <w:rsid w:val="532164E8"/>
    <w:rsid w:val="53316F22"/>
    <w:rsid w:val="533267F6"/>
    <w:rsid w:val="534053B7"/>
    <w:rsid w:val="53426A39"/>
    <w:rsid w:val="53456529"/>
    <w:rsid w:val="5354676C"/>
    <w:rsid w:val="535B3F9E"/>
    <w:rsid w:val="53620E89"/>
    <w:rsid w:val="53656BCB"/>
    <w:rsid w:val="538E6122"/>
    <w:rsid w:val="53923C58"/>
    <w:rsid w:val="539B25ED"/>
    <w:rsid w:val="539F3E8B"/>
    <w:rsid w:val="53A96AB8"/>
    <w:rsid w:val="53B446B2"/>
    <w:rsid w:val="53B85768"/>
    <w:rsid w:val="53B92A73"/>
    <w:rsid w:val="53C441A7"/>
    <w:rsid w:val="53C62108"/>
    <w:rsid w:val="53CB1124"/>
    <w:rsid w:val="53CC6754"/>
    <w:rsid w:val="53D61877"/>
    <w:rsid w:val="53E126F6"/>
    <w:rsid w:val="53EA1AC5"/>
    <w:rsid w:val="53EB70D0"/>
    <w:rsid w:val="53F64BA1"/>
    <w:rsid w:val="5422686A"/>
    <w:rsid w:val="54295E4B"/>
    <w:rsid w:val="54332825"/>
    <w:rsid w:val="543842E0"/>
    <w:rsid w:val="543F11CA"/>
    <w:rsid w:val="54574766"/>
    <w:rsid w:val="546D5D37"/>
    <w:rsid w:val="547F1F0F"/>
    <w:rsid w:val="548117E3"/>
    <w:rsid w:val="54870317"/>
    <w:rsid w:val="548D0188"/>
    <w:rsid w:val="548D462B"/>
    <w:rsid w:val="548D63DA"/>
    <w:rsid w:val="54974DD6"/>
    <w:rsid w:val="54992FD0"/>
    <w:rsid w:val="54A454D1"/>
    <w:rsid w:val="54AD25D8"/>
    <w:rsid w:val="54C65448"/>
    <w:rsid w:val="54CA318A"/>
    <w:rsid w:val="54CD4A28"/>
    <w:rsid w:val="54CD67D6"/>
    <w:rsid w:val="54D062C6"/>
    <w:rsid w:val="54D45DB6"/>
    <w:rsid w:val="54E16725"/>
    <w:rsid w:val="54EA7388"/>
    <w:rsid w:val="54EC75A4"/>
    <w:rsid w:val="54F14BBA"/>
    <w:rsid w:val="54F20968"/>
    <w:rsid w:val="54F975CB"/>
    <w:rsid w:val="54FE2E33"/>
    <w:rsid w:val="55094F55"/>
    <w:rsid w:val="550D64A7"/>
    <w:rsid w:val="55326F81"/>
    <w:rsid w:val="554B5B7F"/>
    <w:rsid w:val="554C3B9F"/>
    <w:rsid w:val="555649EC"/>
    <w:rsid w:val="5564234E"/>
    <w:rsid w:val="556F788D"/>
    <w:rsid w:val="55711857"/>
    <w:rsid w:val="55894DF3"/>
    <w:rsid w:val="558C54CB"/>
    <w:rsid w:val="559612BE"/>
    <w:rsid w:val="55967510"/>
    <w:rsid w:val="559B2D78"/>
    <w:rsid w:val="55A21A11"/>
    <w:rsid w:val="55A41C2D"/>
    <w:rsid w:val="55A82D9F"/>
    <w:rsid w:val="55B84EAE"/>
    <w:rsid w:val="55C220B3"/>
    <w:rsid w:val="55CA71B9"/>
    <w:rsid w:val="55CC1183"/>
    <w:rsid w:val="55DA38A0"/>
    <w:rsid w:val="55DD0C9B"/>
    <w:rsid w:val="55E62245"/>
    <w:rsid w:val="55EE10FA"/>
    <w:rsid w:val="55F12998"/>
    <w:rsid w:val="55F36710"/>
    <w:rsid w:val="55F45FE4"/>
    <w:rsid w:val="56002BDB"/>
    <w:rsid w:val="560E52F8"/>
    <w:rsid w:val="56114DE8"/>
    <w:rsid w:val="561D378D"/>
    <w:rsid w:val="561D553B"/>
    <w:rsid w:val="56214091"/>
    <w:rsid w:val="56290384"/>
    <w:rsid w:val="562B40FC"/>
    <w:rsid w:val="564C5E20"/>
    <w:rsid w:val="56527255"/>
    <w:rsid w:val="56552F27"/>
    <w:rsid w:val="565716E8"/>
    <w:rsid w:val="56665134"/>
    <w:rsid w:val="566D62CB"/>
    <w:rsid w:val="566D64C3"/>
    <w:rsid w:val="56725887"/>
    <w:rsid w:val="56772E9D"/>
    <w:rsid w:val="567A0BDF"/>
    <w:rsid w:val="567C04B4"/>
    <w:rsid w:val="56824BF3"/>
    <w:rsid w:val="56881D03"/>
    <w:rsid w:val="56981066"/>
    <w:rsid w:val="56A874FB"/>
    <w:rsid w:val="56B5263B"/>
    <w:rsid w:val="56C97471"/>
    <w:rsid w:val="56CD0D0F"/>
    <w:rsid w:val="56F3629C"/>
    <w:rsid w:val="56F40992"/>
    <w:rsid w:val="56FA762A"/>
    <w:rsid w:val="56FC15F5"/>
    <w:rsid w:val="56FE536D"/>
    <w:rsid w:val="570A1F63"/>
    <w:rsid w:val="570B7A8A"/>
    <w:rsid w:val="57122BC6"/>
    <w:rsid w:val="571E0890"/>
    <w:rsid w:val="57444B54"/>
    <w:rsid w:val="57482A8C"/>
    <w:rsid w:val="57492730"/>
    <w:rsid w:val="574D3BFE"/>
    <w:rsid w:val="57551EED"/>
    <w:rsid w:val="57572CCF"/>
    <w:rsid w:val="576D604E"/>
    <w:rsid w:val="57713D91"/>
    <w:rsid w:val="577D2735"/>
    <w:rsid w:val="57803FD4"/>
    <w:rsid w:val="57805D82"/>
    <w:rsid w:val="57923D07"/>
    <w:rsid w:val="57995095"/>
    <w:rsid w:val="57D32355"/>
    <w:rsid w:val="57D77C44"/>
    <w:rsid w:val="57DA7B88"/>
    <w:rsid w:val="57E00F16"/>
    <w:rsid w:val="57E02CC4"/>
    <w:rsid w:val="57E75E01"/>
    <w:rsid w:val="58022C3B"/>
    <w:rsid w:val="58070251"/>
    <w:rsid w:val="580C5867"/>
    <w:rsid w:val="581A7F84"/>
    <w:rsid w:val="581D1822"/>
    <w:rsid w:val="582C6290"/>
    <w:rsid w:val="583077A8"/>
    <w:rsid w:val="58313520"/>
    <w:rsid w:val="583152CE"/>
    <w:rsid w:val="58377087"/>
    <w:rsid w:val="58483333"/>
    <w:rsid w:val="584B2834"/>
    <w:rsid w:val="5850492C"/>
    <w:rsid w:val="58555460"/>
    <w:rsid w:val="58570D8F"/>
    <w:rsid w:val="58712EA8"/>
    <w:rsid w:val="58737694"/>
    <w:rsid w:val="58767185"/>
    <w:rsid w:val="588875E4"/>
    <w:rsid w:val="58971088"/>
    <w:rsid w:val="58A77915"/>
    <w:rsid w:val="58B008E9"/>
    <w:rsid w:val="58B273DC"/>
    <w:rsid w:val="58B77EC9"/>
    <w:rsid w:val="58BC728D"/>
    <w:rsid w:val="58BE3005"/>
    <w:rsid w:val="58D04AE7"/>
    <w:rsid w:val="58DD21D7"/>
    <w:rsid w:val="58E35531"/>
    <w:rsid w:val="58E62DF3"/>
    <w:rsid w:val="58EA204C"/>
    <w:rsid w:val="58F033DB"/>
    <w:rsid w:val="58F24A5D"/>
    <w:rsid w:val="58F92290"/>
    <w:rsid w:val="590916BA"/>
    <w:rsid w:val="590D5D3B"/>
    <w:rsid w:val="59126EAD"/>
    <w:rsid w:val="5915699E"/>
    <w:rsid w:val="591E5852"/>
    <w:rsid w:val="59262959"/>
    <w:rsid w:val="592A069B"/>
    <w:rsid w:val="592E180D"/>
    <w:rsid w:val="59367EC7"/>
    <w:rsid w:val="5938277F"/>
    <w:rsid w:val="594337BC"/>
    <w:rsid w:val="594370F7"/>
    <w:rsid w:val="594518F8"/>
    <w:rsid w:val="594A4899"/>
    <w:rsid w:val="595C45CC"/>
    <w:rsid w:val="596F60AE"/>
    <w:rsid w:val="59741916"/>
    <w:rsid w:val="59771406"/>
    <w:rsid w:val="597A2F72"/>
    <w:rsid w:val="59816B33"/>
    <w:rsid w:val="599124C8"/>
    <w:rsid w:val="59A65848"/>
    <w:rsid w:val="59AC10B0"/>
    <w:rsid w:val="59B47F65"/>
    <w:rsid w:val="59C4289D"/>
    <w:rsid w:val="59CE54CA"/>
    <w:rsid w:val="59E11E05"/>
    <w:rsid w:val="59EF7C41"/>
    <w:rsid w:val="59F12F67"/>
    <w:rsid w:val="59F91E1B"/>
    <w:rsid w:val="59FF6B39"/>
    <w:rsid w:val="5A160C1F"/>
    <w:rsid w:val="5A225816"/>
    <w:rsid w:val="5A2570B4"/>
    <w:rsid w:val="5A2A0227"/>
    <w:rsid w:val="5A307F33"/>
    <w:rsid w:val="5A33357F"/>
    <w:rsid w:val="5A3612C1"/>
    <w:rsid w:val="5A3D61AC"/>
    <w:rsid w:val="5A403EEE"/>
    <w:rsid w:val="5A407A4A"/>
    <w:rsid w:val="5A4968FF"/>
    <w:rsid w:val="5A4E2167"/>
    <w:rsid w:val="5A557999"/>
    <w:rsid w:val="5A5D05FC"/>
    <w:rsid w:val="5A647BDD"/>
    <w:rsid w:val="5A655703"/>
    <w:rsid w:val="5A685F7B"/>
    <w:rsid w:val="5A6951F3"/>
    <w:rsid w:val="5A6B5717"/>
    <w:rsid w:val="5A785436"/>
    <w:rsid w:val="5A7D0C9E"/>
    <w:rsid w:val="5A845B89"/>
    <w:rsid w:val="5A9658BC"/>
    <w:rsid w:val="5A981634"/>
    <w:rsid w:val="5AA305A7"/>
    <w:rsid w:val="5AAB580B"/>
    <w:rsid w:val="5AAD1584"/>
    <w:rsid w:val="5AB67D0C"/>
    <w:rsid w:val="5AB87F28"/>
    <w:rsid w:val="5ABF12B7"/>
    <w:rsid w:val="5AC468CD"/>
    <w:rsid w:val="5ACC2442"/>
    <w:rsid w:val="5ACC7530"/>
    <w:rsid w:val="5ADF7263"/>
    <w:rsid w:val="5AE60011"/>
    <w:rsid w:val="5AE66844"/>
    <w:rsid w:val="5AFC1BC3"/>
    <w:rsid w:val="5B070568"/>
    <w:rsid w:val="5B0D2022"/>
    <w:rsid w:val="5B0D3DD0"/>
    <w:rsid w:val="5B150ED7"/>
    <w:rsid w:val="5B1769FD"/>
    <w:rsid w:val="5B1F3B03"/>
    <w:rsid w:val="5B424EC5"/>
    <w:rsid w:val="5B482651"/>
    <w:rsid w:val="5B5A2D8E"/>
    <w:rsid w:val="5B697EEF"/>
    <w:rsid w:val="5B7C65E8"/>
    <w:rsid w:val="5B7E4CCE"/>
    <w:rsid w:val="5B8147BE"/>
    <w:rsid w:val="5B8322E4"/>
    <w:rsid w:val="5B9461E3"/>
    <w:rsid w:val="5B997DE5"/>
    <w:rsid w:val="5B9B5880"/>
    <w:rsid w:val="5BA87F9D"/>
    <w:rsid w:val="5BB43EFF"/>
    <w:rsid w:val="5BB95D06"/>
    <w:rsid w:val="5BBB7CD0"/>
    <w:rsid w:val="5BCE1629"/>
    <w:rsid w:val="5BD112A2"/>
    <w:rsid w:val="5BDB5C7C"/>
    <w:rsid w:val="5BDB7A2A"/>
    <w:rsid w:val="5BE537D4"/>
    <w:rsid w:val="5BEA4111"/>
    <w:rsid w:val="5BFC33FA"/>
    <w:rsid w:val="5C007491"/>
    <w:rsid w:val="5C040806"/>
    <w:rsid w:val="5C084598"/>
    <w:rsid w:val="5C1271C4"/>
    <w:rsid w:val="5C2018E1"/>
    <w:rsid w:val="5C292E8C"/>
    <w:rsid w:val="5C367357"/>
    <w:rsid w:val="5C3929A3"/>
    <w:rsid w:val="5C406869"/>
    <w:rsid w:val="5C5F68AD"/>
    <w:rsid w:val="5C6A5252"/>
    <w:rsid w:val="5C71213D"/>
    <w:rsid w:val="5C853E3A"/>
    <w:rsid w:val="5C910AA2"/>
    <w:rsid w:val="5C9347A9"/>
    <w:rsid w:val="5C974299"/>
    <w:rsid w:val="5C981DBF"/>
    <w:rsid w:val="5C9B540C"/>
    <w:rsid w:val="5C9E3FEF"/>
    <w:rsid w:val="5CAC7619"/>
    <w:rsid w:val="5CAF2C65"/>
    <w:rsid w:val="5CB169DD"/>
    <w:rsid w:val="5CB87D6C"/>
    <w:rsid w:val="5CBD0A14"/>
    <w:rsid w:val="5CBF734C"/>
    <w:rsid w:val="5CC04E72"/>
    <w:rsid w:val="5CC20BEA"/>
    <w:rsid w:val="5CD1707F"/>
    <w:rsid w:val="5CD765E0"/>
    <w:rsid w:val="5CDC1CAC"/>
    <w:rsid w:val="5CDD3C76"/>
    <w:rsid w:val="5CDF79EE"/>
    <w:rsid w:val="5CE2128D"/>
    <w:rsid w:val="5CE24DE9"/>
    <w:rsid w:val="5CE62B2B"/>
    <w:rsid w:val="5CF214D0"/>
    <w:rsid w:val="5CFA4828"/>
    <w:rsid w:val="5D186A5C"/>
    <w:rsid w:val="5D1D28C1"/>
    <w:rsid w:val="5D1F7DEB"/>
    <w:rsid w:val="5D335644"/>
    <w:rsid w:val="5D355860"/>
    <w:rsid w:val="5D373386"/>
    <w:rsid w:val="5D3A69D3"/>
    <w:rsid w:val="5D5C103F"/>
    <w:rsid w:val="5D5E4DB7"/>
    <w:rsid w:val="5D5F28DD"/>
    <w:rsid w:val="5D665DFF"/>
    <w:rsid w:val="5D6972B8"/>
    <w:rsid w:val="5D6D6DA8"/>
    <w:rsid w:val="5D755C5D"/>
    <w:rsid w:val="5D777C27"/>
    <w:rsid w:val="5D880229"/>
    <w:rsid w:val="5D891708"/>
    <w:rsid w:val="5D8A5990"/>
    <w:rsid w:val="5D8B722E"/>
    <w:rsid w:val="5D8F6D1E"/>
    <w:rsid w:val="5DA12EF6"/>
    <w:rsid w:val="5DA56542"/>
    <w:rsid w:val="5DAB167E"/>
    <w:rsid w:val="5DAF5613"/>
    <w:rsid w:val="5DB669A1"/>
    <w:rsid w:val="5DBB5D65"/>
    <w:rsid w:val="5DC10EA2"/>
    <w:rsid w:val="5DCB1D21"/>
    <w:rsid w:val="5DCF4BDC"/>
    <w:rsid w:val="5DD77F48"/>
    <w:rsid w:val="5DDB5E3E"/>
    <w:rsid w:val="5DDE7CA6"/>
    <w:rsid w:val="5DE11544"/>
    <w:rsid w:val="5DE132F2"/>
    <w:rsid w:val="5DE52DE2"/>
    <w:rsid w:val="5DE80B25"/>
    <w:rsid w:val="5DFB0858"/>
    <w:rsid w:val="5E082F75"/>
    <w:rsid w:val="5E115985"/>
    <w:rsid w:val="5E127261"/>
    <w:rsid w:val="5E2A4C99"/>
    <w:rsid w:val="5E2E29DB"/>
    <w:rsid w:val="5E394EDC"/>
    <w:rsid w:val="5E421FE3"/>
    <w:rsid w:val="5E4A70E9"/>
    <w:rsid w:val="5E547EAE"/>
    <w:rsid w:val="5E5E4943"/>
    <w:rsid w:val="5E60690D"/>
    <w:rsid w:val="5E6261E1"/>
    <w:rsid w:val="5E6A153A"/>
    <w:rsid w:val="5E6A32E8"/>
    <w:rsid w:val="5E79378D"/>
    <w:rsid w:val="5E7B72A3"/>
    <w:rsid w:val="5E820631"/>
    <w:rsid w:val="5E930A90"/>
    <w:rsid w:val="5EA27CF7"/>
    <w:rsid w:val="5EB804F7"/>
    <w:rsid w:val="5ECE7D1A"/>
    <w:rsid w:val="5ED2780B"/>
    <w:rsid w:val="5ED35331"/>
    <w:rsid w:val="5EE11EB8"/>
    <w:rsid w:val="5EEB267A"/>
    <w:rsid w:val="5EF62DCD"/>
    <w:rsid w:val="5F055818"/>
    <w:rsid w:val="5F125E59"/>
    <w:rsid w:val="5F2711D9"/>
    <w:rsid w:val="5F274055"/>
    <w:rsid w:val="5F2B6F1B"/>
    <w:rsid w:val="5F2D76BD"/>
    <w:rsid w:val="5F351B48"/>
    <w:rsid w:val="5F427DC1"/>
    <w:rsid w:val="5F5E109E"/>
    <w:rsid w:val="5F61293D"/>
    <w:rsid w:val="5F615571"/>
    <w:rsid w:val="5F685A79"/>
    <w:rsid w:val="5F6D12E1"/>
    <w:rsid w:val="5F73441E"/>
    <w:rsid w:val="5F824661"/>
    <w:rsid w:val="5F8959EF"/>
    <w:rsid w:val="5F8B1768"/>
    <w:rsid w:val="5F8D54E0"/>
    <w:rsid w:val="5F944AC0"/>
    <w:rsid w:val="5F97010C"/>
    <w:rsid w:val="5F984189"/>
    <w:rsid w:val="5FA6034F"/>
    <w:rsid w:val="5FAA6092"/>
    <w:rsid w:val="5FB213EA"/>
    <w:rsid w:val="5FC25337"/>
    <w:rsid w:val="5FC92290"/>
    <w:rsid w:val="5FCC0FBA"/>
    <w:rsid w:val="5FCD1D80"/>
    <w:rsid w:val="5FD4310E"/>
    <w:rsid w:val="5FD72BFF"/>
    <w:rsid w:val="5FDE21DF"/>
    <w:rsid w:val="5FE175D9"/>
    <w:rsid w:val="5FE570CA"/>
    <w:rsid w:val="5FEF1CF6"/>
    <w:rsid w:val="5FF12EA8"/>
    <w:rsid w:val="600357A2"/>
    <w:rsid w:val="6009519E"/>
    <w:rsid w:val="600D03CE"/>
    <w:rsid w:val="60145C01"/>
    <w:rsid w:val="60196D73"/>
    <w:rsid w:val="60213E7A"/>
    <w:rsid w:val="60255718"/>
    <w:rsid w:val="6026054A"/>
    <w:rsid w:val="6026079F"/>
    <w:rsid w:val="6042451C"/>
    <w:rsid w:val="604D4C6F"/>
    <w:rsid w:val="60591866"/>
    <w:rsid w:val="60786190"/>
    <w:rsid w:val="60822B6A"/>
    <w:rsid w:val="608C5797"/>
    <w:rsid w:val="6098238E"/>
    <w:rsid w:val="609B00D0"/>
    <w:rsid w:val="609F0125"/>
    <w:rsid w:val="60A01243"/>
    <w:rsid w:val="60A24FBB"/>
    <w:rsid w:val="60A46F85"/>
    <w:rsid w:val="60A51B08"/>
    <w:rsid w:val="60BD1DF5"/>
    <w:rsid w:val="60C03693"/>
    <w:rsid w:val="60C72C73"/>
    <w:rsid w:val="60CA62C0"/>
    <w:rsid w:val="60D13AF2"/>
    <w:rsid w:val="60D14BE6"/>
    <w:rsid w:val="60E27AAD"/>
    <w:rsid w:val="60F4333C"/>
    <w:rsid w:val="60FB291D"/>
    <w:rsid w:val="60FD0443"/>
    <w:rsid w:val="61097C96"/>
    <w:rsid w:val="610B3AC7"/>
    <w:rsid w:val="610B7004"/>
    <w:rsid w:val="610C0686"/>
    <w:rsid w:val="610E43FE"/>
    <w:rsid w:val="61151C31"/>
    <w:rsid w:val="61202383"/>
    <w:rsid w:val="61241E74"/>
    <w:rsid w:val="612C0D28"/>
    <w:rsid w:val="613025C6"/>
    <w:rsid w:val="613A3445"/>
    <w:rsid w:val="614B11AE"/>
    <w:rsid w:val="6166248C"/>
    <w:rsid w:val="61673961"/>
    <w:rsid w:val="619568CD"/>
    <w:rsid w:val="619F28C2"/>
    <w:rsid w:val="61A42FB4"/>
    <w:rsid w:val="61B2747F"/>
    <w:rsid w:val="61B50D1E"/>
    <w:rsid w:val="61BF394A"/>
    <w:rsid w:val="61BF770C"/>
    <w:rsid w:val="61CA2A1B"/>
    <w:rsid w:val="61CC3E4D"/>
    <w:rsid w:val="61CD42B9"/>
    <w:rsid w:val="61D45648"/>
    <w:rsid w:val="61D770D4"/>
    <w:rsid w:val="61DF5D9B"/>
    <w:rsid w:val="61E635CD"/>
    <w:rsid w:val="61E954F4"/>
    <w:rsid w:val="62141EE8"/>
    <w:rsid w:val="621B3277"/>
    <w:rsid w:val="62257C51"/>
    <w:rsid w:val="623C4F9B"/>
    <w:rsid w:val="62481B92"/>
    <w:rsid w:val="624F4CCE"/>
    <w:rsid w:val="62540537"/>
    <w:rsid w:val="62586279"/>
    <w:rsid w:val="625B751C"/>
    <w:rsid w:val="626369CC"/>
    <w:rsid w:val="626F7B0B"/>
    <w:rsid w:val="627666FF"/>
    <w:rsid w:val="627961EF"/>
    <w:rsid w:val="627A5E9C"/>
    <w:rsid w:val="627B1F67"/>
    <w:rsid w:val="627E55B4"/>
    <w:rsid w:val="628D57F7"/>
    <w:rsid w:val="62922E0D"/>
    <w:rsid w:val="62970423"/>
    <w:rsid w:val="62990B59"/>
    <w:rsid w:val="629E5C56"/>
    <w:rsid w:val="62A0552A"/>
    <w:rsid w:val="62A72D5C"/>
    <w:rsid w:val="62AF7E63"/>
    <w:rsid w:val="62B055A2"/>
    <w:rsid w:val="62B17737"/>
    <w:rsid w:val="62B47227"/>
    <w:rsid w:val="62B92A90"/>
    <w:rsid w:val="62BD432E"/>
    <w:rsid w:val="62C3746A"/>
    <w:rsid w:val="62CC5ACB"/>
    <w:rsid w:val="62D52D32"/>
    <w:rsid w:val="63051831"/>
    <w:rsid w:val="630F26B0"/>
    <w:rsid w:val="63181564"/>
    <w:rsid w:val="631A5CC7"/>
    <w:rsid w:val="63275C4B"/>
    <w:rsid w:val="63296040"/>
    <w:rsid w:val="63367C3C"/>
    <w:rsid w:val="633A772C"/>
    <w:rsid w:val="633B16F7"/>
    <w:rsid w:val="633B5253"/>
    <w:rsid w:val="633D721D"/>
    <w:rsid w:val="634B193A"/>
    <w:rsid w:val="634E4F86"/>
    <w:rsid w:val="635F126C"/>
    <w:rsid w:val="63624ED5"/>
    <w:rsid w:val="63660521"/>
    <w:rsid w:val="636B1FDC"/>
    <w:rsid w:val="63754C08"/>
    <w:rsid w:val="637F15E3"/>
    <w:rsid w:val="63860958"/>
    <w:rsid w:val="638C3D00"/>
    <w:rsid w:val="63984453"/>
    <w:rsid w:val="63A4729C"/>
    <w:rsid w:val="63AC7EFE"/>
    <w:rsid w:val="63B374DF"/>
    <w:rsid w:val="63BE65AF"/>
    <w:rsid w:val="63C24D92"/>
    <w:rsid w:val="63C24F39"/>
    <w:rsid w:val="63D25BB7"/>
    <w:rsid w:val="63DA0F0F"/>
    <w:rsid w:val="63DA4A6C"/>
    <w:rsid w:val="63E1404C"/>
    <w:rsid w:val="63F21DB5"/>
    <w:rsid w:val="63FA3360"/>
    <w:rsid w:val="63FA510E"/>
    <w:rsid w:val="64087146"/>
    <w:rsid w:val="641A130C"/>
    <w:rsid w:val="641F6922"/>
    <w:rsid w:val="64287ECD"/>
    <w:rsid w:val="642D54E3"/>
    <w:rsid w:val="642E206A"/>
    <w:rsid w:val="64462101"/>
    <w:rsid w:val="644D16E1"/>
    <w:rsid w:val="645667E8"/>
    <w:rsid w:val="646F5052"/>
    <w:rsid w:val="647458A0"/>
    <w:rsid w:val="64754794"/>
    <w:rsid w:val="6477050C"/>
    <w:rsid w:val="647E58FA"/>
    <w:rsid w:val="64966BE4"/>
    <w:rsid w:val="64994927"/>
    <w:rsid w:val="64A10055"/>
    <w:rsid w:val="64AC28AC"/>
    <w:rsid w:val="64B82FFF"/>
    <w:rsid w:val="64C71494"/>
    <w:rsid w:val="64CE2822"/>
    <w:rsid w:val="64D453F8"/>
    <w:rsid w:val="64EA33D4"/>
    <w:rsid w:val="64F953C5"/>
    <w:rsid w:val="64FD6C64"/>
    <w:rsid w:val="6502427A"/>
    <w:rsid w:val="650E5AA9"/>
    <w:rsid w:val="651641C9"/>
    <w:rsid w:val="651915C4"/>
    <w:rsid w:val="651E4E2C"/>
    <w:rsid w:val="652561BA"/>
    <w:rsid w:val="652C579B"/>
    <w:rsid w:val="65312DB1"/>
    <w:rsid w:val="65313143"/>
    <w:rsid w:val="65397F9E"/>
    <w:rsid w:val="653B34A1"/>
    <w:rsid w:val="65442AE4"/>
    <w:rsid w:val="654672B3"/>
    <w:rsid w:val="65493C57"/>
    <w:rsid w:val="65515201"/>
    <w:rsid w:val="65530F79"/>
    <w:rsid w:val="65534AD5"/>
    <w:rsid w:val="6558033E"/>
    <w:rsid w:val="655820EC"/>
    <w:rsid w:val="655B1BDC"/>
    <w:rsid w:val="655C6080"/>
    <w:rsid w:val="65717652"/>
    <w:rsid w:val="657333CA"/>
    <w:rsid w:val="657B402C"/>
    <w:rsid w:val="657F3B1C"/>
    <w:rsid w:val="65861585"/>
    <w:rsid w:val="658630FD"/>
    <w:rsid w:val="658A426F"/>
    <w:rsid w:val="65931376"/>
    <w:rsid w:val="659A0956"/>
    <w:rsid w:val="659C46CE"/>
    <w:rsid w:val="65A2414A"/>
    <w:rsid w:val="65B0017A"/>
    <w:rsid w:val="65B5753E"/>
    <w:rsid w:val="65BB0B51"/>
    <w:rsid w:val="65CE0600"/>
    <w:rsid w:val="65D35C16"/>
    <w:rsid w:val="65D73958"/>
    <w:rsid w:val="65DC0F6F"/>
    <w:rsid w:val="65E47E23"/>
    <w:rsid w:val="65E52022"/>
    <w:rsid w:val="65E6629F"/>
    <w:rsid w:val="65E85BBB"/>
    <w:rsid w:val="65EE2A50"/>
    <w:rsid w:val="65F21726"/>
    <w:rsid w:val="65F8567D"/>
    <w:rsid w:val="66091638"/>
    <w:rsid w:val="66140709"/>
    <w:rsid w:val="661B5A83"/>
    <w:rsid w:val="662746D7"/>
    <w:rsid w:val="663C1A0D"/>
    <w:rsid w:val="664A237C"/>
    <w:rsid w:val="6659611C"/>
    <w:rsid w:val="665E1984"/>
    <w:rsid w:val="66611474"/>
    <w:rsid w:val="66682803"/>
    <w:rsid w:val="666F593F"/>
    <w:rsid w:val="6671351E"/>
    <w:rsid w:val="66772A46"/>
    <w:rsid w:val="66882EA5"/>
    <w:rsid w:val="668B64F1"/>
    <w:rsid w:val="668F5FE1"/>
    <w:rsid w:val="66A55805"/>
    <w:rsid w:val="66BB2590"/>
    <w:rsid w:val="66BC5F1C"/>
    <w:rsid w:val="66CF713B"/>
    <w:rsid w:val="66E04A8F"/>
    <w:rsid w:val="66EA76BB"/>
    <w:rsid w:val="66EC13BE"/>
    <w:rsid w:val="670047E9"/>
    <w:rsid w:val="670342D9"/>
    <w:rsid w:val="67136C12"/>
    <w:rsid w:val="67144738"/>
    <w:rsid w:val="671B5AC7"/>
    <w:rsid w:val="671F55B7"/>
    <w:rsid w:val="672030DD"/>
    <w:rsid w:val="672506F4"/>
    <w:rsid w:val="67283D40"/>
    <w:rsid w:val="672C55DE"/>
    <w:rsid w:val="67486190"/>
    <w:rsid w:val="674E19F8"/>
    <w:rsid w:val="67510343"/>
    <w:rsid w:val="675170DC"/>
    <w:rsid w:val="67566AFF"/>
    <w:rsid w:val="675A65EF"/>
    <w:rsid w:val="675D1C3B"/>
    <w:rsid w:val="6764746E"/>
    <w:rsid w:val="677156E7"/>
    <w:rsid w:val="67753429"/>
    <w:rsid w:val="677551D7"/>
    <w:rsid w:val="679715F1"/>
    <w:rsid w:val="679C6C08"/>
    <w:rsid w:val="67A23AF2"/>
    <w:rsid w:val="67B56133"/>
    <w:rsid w:val="67C33290"/>
    <w:rsid w:val="67D77C40"/>
    <w:rsid w:val="67E1461B"/>
    <w:rsid w:val="67EB36EB"/>
    <w:rsid w:val="67EC1211"/>
    <w:rsid w:val="67F0485E"/>
    <w:rsid w:val="68040309"/>
    <w:rsid w:val="68071BA7"/>
    <w:rsid w:val="68107A6A"/>
    <w:rsid w:val="6830241D"/>
    <w:rsid w:val="6833723A"/>
    <w:rsid w:val="68362B54"/>
    <w:rsid w:val="683B10D2"/>
    <w:rsid w:val="68421EFC"/>
    <w:rsid w:val="68442DFB"/>
    <w:rsid w:val="68492FC4"/>
    <w:rsid w:val="6864524C"/>
    <w:rsid w:val="68686AEA"/>
    <w:rsid w:val="6874548F"/>
    <w:rsid w:val="687C3304"/>
    <w:rsid w:val="687F3E33"/>
    <w:rsid w:val="688267CF"/>
    <w:rsid w:val="68975621"/>
    <w:rsid w:val="68A8338A"/>
    <w:rsid w:val="68B41D2F"/>
    <w:rsid w:val="68C44649"/>
    <w:rsid w:val="68C47A98"/>
    <w:rsid w:val="68CF2103"/>
    <w:rsid w:val="68CF4DBB"/>
    <w:rsid w:val="68D51CA5"/>
    <w:rsid w:val="68E40608"/>
    <w:rsid w:val="68EA5751"/>
    <w:rsid w:val="68F16ADF"/>
    <w:rsid w:val="68F22857"/>
    <w:rsid w:val="690F4838"/>
    <w:rsid w:val="69117181"/>
    <w:rsid w:val="69180510"/>
    <w:rsid w:val="691B0000"/>
    <w:rsid w:val="691B3B5C"/>
    <w:rsid w:val="691C2E91"/>
    <w:rsid w:val="69224EEB"/>
    <w:rsid w:val="6926423B"/>
    <w:rsid w:val="692844CB"/>
    <w:rsid w:val="692C7B17"/>
    <w:rsid w:val="6933534A"/>
    <w:rsid w:val="69407A67"/>
    <w:rsid w:val="694806C9"/>
    <w:rsid w:val="694D5CE0"/>
    <w:rsid w:val="695928D6"/>
    <w:rsid w:val="69601EB7"/>
    <w:rsid w:val="697119CE"/>
    <w:rsid w:val="69780FAF"/>
    <w:rsid w:val="697B45FB"/>
    <w:rsid w:val="69877444"/>
    <w:rsid w:val="698D4FC2"/>
    <w:rsid w:val="69912070"/>
    <w:rsid w:val="69A41DA4"/>
    <w:rsid w:val="69C02956"/>
    <w:rsid w:val="69D16911"/>
    <w:rsid w:val="69DD3507"/>
    <w:rsid w:val="69E14DA6"/>
    <w:rsid w:val="69E44896"/>
    <w:rsid w:val="69EE1271"/>
    <w:rsid w:val="69EE301F"/>
    <w:rsid w:val="69F66377"/>
    <w:rsid w:val="69F85C4B"/>
    <w:rsid w:val="69FC1BE0"/>
    <w:rsid w:val="6A022F6E"/>
    <w:rsid w:val="6A220F1A"/>
    <w:rsid w:val="6A2353BE"/>
    <w:rsid w:val="6A2B7DCF"/>
    <w:rsid w:val="6A3A2708"/>
    <w:rsid w:val="6A3B4BD9"/>
    <w:rsid w:val="6A4B0471"/>
    <w:rsid w:val="6A4D130B"/>
    <w:rsid w:val="6A576E16"/>
    <w:rsid w:val="6A5D064D"/>
    <w:rsid w:val="6A6401E3"/>
    <w:rsid w:val="6A740236"/>
    <w:rsid w:val="6A762EBA"/>
    <w:rsid w:val="6A837C0B"/>
    <w:rsid w:val="6A8E035E"/>
    <w:rsid w:val="6A8E0DDF"/>
    <w:rsid w:val="6A935974"/>
    <w:rsid w:val="6A943B71"/>
    <w:rsid w:val="6AA10091"/>
    <w:rsid w:val="6AA638F9"/>
    <w:rsid w:val="6AA732A6"/>
    <w:rsid w:val="6AA95198"/>
    <w:rsid w:val="6ABC136F"/>
    <w:rsid w:val="6AC67E8A"/>
    <w:rsid w:val="6ACA3A8C"/>
    <w:rsid w:val="6AD2649C"/>
    <w:rsid w:val="6ADE12E5"/>
    <w:rsid w:val="6AF9611F"/>
    <w:rsid w:val="6B032AFA"/>
    <w:rsid w:val="6B040620"/>
    <w:rsid w:val="6B122D3D"/>
    <w:rsid w:val="6B160A7F"/>
    <w:rsid w:val="6B1940CB"/>
    <w:rsid w:val="6B2036AC"/>
    <w:rsid w:val="6B2313EE"/>
    <w:rsid w:val="6B2D401B"/>
    <w:rsid w:val="6B34156D"/>
    <w:rsid w:val="6B3453A9"/>
    <w:rsid w:val="6B364A70"/>
    <w:rsid w:val="6B376C47"/>
    <w:rsid w:val="6B39476E"/>
    <w:rsid w:val="6B3B04E6"/>
    <w:rsid w:val="6B460C38"/>
    <w:rsid w:val="6B5D66AE"/>
    <w:rsid w:val="6B6F63E1"/>
    <w:rsid w:val="6B735ED1"/>
    <w:rsid w:val="6B762AC6"/>
    <w:rsid w:val="6B7A3154"/>
    <w:rsid w:val="6B851761"/>
    <w:rsid w:val="6B882FFF"/>
    <w:rsid w:val="6B8F75C1"/>
    <w:rsid w:val="6B914BAB"/>
    <w:rsid w:val="6B9876E6"/>
    <w:rsid w:val="6BA32EA6"/>
    <w:rsid w:val="6BA50055"/>
    <w:rsid w:val="6BD526E8"/>
    <w:rsid w:val="6BD821D8"/>
    <w:rsid w:val="6BE446D9"/>
    <w:rsid w:val="6C054650"/>
    <w:rsid w:val="6C0A7EB8"/>
    <w:rsid w:val="6C0B435C"/>
    <w:rsid w:val="6C156F89"/>
    <w:rsid w:val="6C164AAF"/>
    <w:rsid w:val="6C3C2767"/>
    <w:rsid w:val="6C4B6506"/>
    <w:rsid w:val="6C506213"/>
    <w:rsid w:val="6C557385"/>
    <w:rsid w:val="6C580C23"/>
    <w:rsid w:val="6C6677E4"/>
    <w:rsid w:val="6C692E30"/>
    <w:rsid w:val="6C726189"/>
    <w:rsid w:val="6C832144"/>
    <w:rsid w:val="6C8C2E23"/>
    <w:rsid w:val="6C8E2897"/>
    <w:rsid w:val="6CA420BB"/>
    <w:rsid w:val="6CB30550"/>
    <w:rsid w:val="6CB322FE"/>
    <w:rsid w:val="6CCB5899"/>
    <w:rsid w:val="6CCD1611"/>
    <w:rsid w:val="6CCF2613"/>
    <w:rsid w:val="6CD209D6"/>
    <w:rsid w:val="6CD24E7A"/>
    <w:rsid w:val="6CD3474E"/>
    <w:rsid w:val="6CD57DF3"/>
    <w:rsid w:val="6CED3A62"/>
    <w:rsid w:val="6CEF1588"/>
    <w:rsid w:val="6CF46B9E"/>
    <w:rsid w:val="6CF738B6"/>
    <w:rsid w:val="6D0D7C60"/>
    <w:rsid w:val="6D301BA0"/>
    <w:rsid w:val="6D3279D3"/>
    <w:rsid w:val="6D396CA7"/>
    <w:rsid w:val="6D417909"/>
    <w:rsid w:val="6D466E18"/>
    <w:rsid w:val="6D484669"/>
    <w:rsid w:val="6D640E05"/>
    <w:rsid w:val="6D6535F8"/>
    <w:rsid w:val="6D6B5930"/>
    <w:rsid w:val="6D6D4BA2"/>
    <w:rsid w:val="6D8048D6"/>
    <w:rsid w:val="6D8F6721"/>
    <w:rsid w:val="6D8F68C7"/>
    <w:rsid w:val="6D922682"/>
    <w:rsid w:val="6D966B59"/>
    <w:rsid w:val="6DA46816"/>
    <w:rsid w:val="6DD24A05"/>
    <w:rsid w:val="6DD8026E"/>
    <w:rsid w:val="6DE07122"/>
    <w:rsid w:val="6DE309C1"/>
    <w:rsid w:val="6DE750B8"/>
    <w:rsid w:val="6DEA7FA1"/>
    <w:rsid w:val="6DEE5CE3"/>
    <w:rsid w:val="6DEF3809"/>
    <w:rsid w:val="6DF350A8"/>
    <w:rsid w:val="6DFD5F26"/>
    <w:rsid w:val="6DFF3A4C"/>
    <w:rsid w:val="6E02353D"/>
    <w:rsid w:val="6E0472B5"/>
    <w:rsid w:val="6E182D60"/>
    <w:rsid w:val="6E1F7C4B"/>
    <w:rsid w:val="6E221DD2"/>
    <w:rsid w:val="6E276AFF"/>
    <w:rsid w:val="6E3A4A84"/>
    <w:rsid w:val="6E3B66B9"/>
    <w:rsid w:val="6E3C26AA"/>
    <w:rsid w:val="6E4678CD"/>
    <w:rsid w:val="6E4753F3"/>
    <w:rsid w:val="6E5B49FB"/>
    <w:rsid w:val="6E5D4C17"/>
    <w:rsid w:val="6E5E27AB"/>
    <w:rsid w:val="6E5F44EB"/>
    <w:rsid w:val="6E657628"/>
    <w:rsid w:val="6E7361E8"/>
    <w:rsid w:val="6E7A30D3"/>
    <w:rsid w:val="6E7F2A6B"/>
    <w:rsid w:val="6E867CCA"/>
    <w:rsid w:val="6E8977BA"/>
    <w:rsid w:val="6E9C129B"/>
    <w:rsid w:val="6E9C74ED"/>
    <w:rsid w:val="6EB34837"/>
    <w:rsid w:val="6EBE67DB"/>
    <w:rsid w:val="6EBF31DC"/>
    <w:rsid w:val="6ECB1B80"/>
    <w:rsid w:val="6ECD3B4B"/>
    <w:rsid w:val="6ED36561"/>
    <w:rsid w:val="6EE669BA"/>
    <w:rsid w:val="6EF07839"/>
    <w:rsid w:val="6EF44517"/>
    <w:rsid w:val="6EFE1F56"/>
    <w:rsid w:val="6F12155D"/>
    <w:rsid w:val="6F1C062E"/>
    <w:rsid w:val="6F1F1ECC"/>
    <w:rsid w:val="6F257EE0"/>
    <w:rsid w:val="6F266763"/>
    <w:rsid w:val="6F280D81"/>
    <w:rsid w:val="6F2A4AF9"/>
    <w:rsid w:val="6F2B0871"/>
    <w:rsid w:val="6F2D45E9"/>
    <w:rsid w:val="6F2F210F"/>
    <w:rsid w:val="6F2F65B3"/>
    <w:rsid w:val="6F370FC4"/>
    <w:rsid w:val="6F3E2352"/>
    <w:rsid w:val="6F524050"/>
    <w:rsid w:val="6F525DFE"/>
    <w:rsid w:val="6F60051B"/>
    <w:rsid w:val="6F795A80"/>
    <w:rsid w:val="6F80797E"/>
    <w:rsid w:val="6F82799C"/>
    <w:rsid w:val="6F88285C"/>
    <w:rsid w:val="6F8C57B4"/>
    <w:rsid w:val="6F993A2D"/>
    <w:rsid w:val="6F9C01A8"/>
    <w:rsid w:val="6F9C351D"/>
    <w:rsid w:val="6F9E1043"/>
    <w:rsid w:val="6FA077A9"/>
    <w:rsid w:val="6FA348AB"/>
    <w:rsid w:val="6FA73FBA"/>
    <w:rsid w:val="6FAB550E"/>
    <w:rsid w:val="6FB40867"/>
    <w:rsid w:val="6FB6638D"/>
    <w:rsid w:val="6FB95E7D"/>
    <w:rsid w:val="6FC62348"/>
    <w:rsid w:val="6FD11419"/>
    <w:rsid w:val="6FD9651F"/>
    <w:rsid w:val="6FE23626"/>
    <w:rsid w:val="6FE253D4"/>
    <w:rsid w:val="6FE860A9"/>
    <w:rsid w:val="6FED3D79"/>
    <w:rsid w:val="70076BE8"/>
    <w:rsid w:val="700C7562"/>
    <w:rsid w:val="700E7CBA"/>
    <w:rsid w:val="7012558D"/>
    <w:rsid w:val="70161521"/>
    <w:rsid w:val="70186027"/>
    <w:rsid w:val="701D465E"/>
    <w:rsid w:val="701E2184"/>
    <w:rsid w:val="7020414E"/>
    <w:rsid w:val="70227EC6"/>
    <w:rsid w:val="70253512"/>
    <w:rsid w:val="7027728A"/>
    <w:rsid w:val="702E0619"/>
    <w:rsid w:val="70441BEA"/>
    <w:rsid w:val="70451AEA"/>
    <w:rsid w:val="70455963"/>
    <w:rsid w:val="70495453"/>
    <w:rsid w:val="704F058F"/>
    <w:rsid w:val="70514307"/>
    <w:rsid w:val="705365F5"/>
    <w:rsid w:val="705B6F34"/>
    <w:rsid w:val="70615C79"/>
    <w:rsid w:val="70691651"/>
    <w:rsid w:val="706C7393"/>
    <w:rsid w:val="70781894"/>
    <w:rsid w:val="707D50FC"/>
    <w:rsid w:val="707F2C23"/>
    <w:rsid w:val="70822713"/>
    <w:rsid w:val="70967F6C"/>
    <w:rsid w:val="709B5583"/>
    <w:rsid w:val="70B07280"/>
    <w:rsid w:val="70B7060E"/>
    <w:rsid w:val="70B86135"/>
    <w:rsid w:val="70BB79D3"/>
    <w:rsid w:val="70D34D1C"/>
    <w:rsid w:val="70DC1E23"/>
    <w:rsid w:val="70E64A50"/>
    <w:rsid w:val="70FD7FEB"/>
    <w:rsid w:val="70FF3672"/>
    <w:rsid w:val="71025602"/>
    <w:rsid w:val="71031AA6"/>
    <w:rsid w:val="712437CA"/>
    <w:rsid w:val="712D6B22"/>
    <w:rsid w:val="713A123F"/>
    <w:rsid w:val="714125CE"/>
    <w:rsid w:val="7144725F"/>
    <w:rsid w:val="7148570A"/>
    <w:rsid w:val="715A473F"/>
    <w:rsid w:val="715A543E"/>
    <w:rsid w:val="715E4F2E"/>
    <w:rsid w:val="715E630E"/>
    <w:rsid w:val="716621E5"/>
    <w:rsid w:val="71671D9D"/>
    <w:rsid w:val="71681909"/>
    <w:rsid w:val="716A38D3"/>
    <w:rsid w:val="716D5171"/>
    <w:rsid w:val="718A6236"/>
    <w:rsid w:val="718B3849"/>
    <w:rsid w:val="718C0BF9"/>
    <w:rsid w:val="718F50E7"/>
    <w:rsid w:val="71946BA2"/>
    <w:rsid w:val="719B7F30"/>
    <w:rsid w:val="71A14E1B"/>
    <w:rsid w:val="71A208FD"/>
    <w:rsid w:val="71AA0173"/>
    <w:rsid w:val="71AC5A93"/>
    <w:rsid w:val="71B44B4E"/>
    <w:rsid w:val="71B96608"/>
    <w:rsid w:val="71BC7EA6"/>
    <w:rsid w:val="71BE59CD"/>
    <w:rsid w:val="71CD79BE"/>
    <w:rsid w:val="71D66AF2"/>
    <w:rsid w:val="71E60A7F"/>
    <w:rsid w:val="71F31B1A"/>
    <w:rsid w:val="71F60387"/>
    <w:rsid w:val="71F96A05"/>
    <w:rsid w:val="72035AD5"/>
    <w:rsid w:val="721675B7"/>
    <w:rsid w:val="72253C9E"/>
    <w:rsid w:val="722C6DDA"/>
    <w:rsid w:val="722F2426"/>
    <w:rsid w:val="72324A62"/>
    <w:rsid w:val="723F4D5F"/>
    <w:rsid w:val="72534367"/>
    <w:rsid w:val="726227FC"/>
    <w:rsid w:val="72760055"/>
    <w:rsid w:val="72827F6B"/>
    <w:rsid w:val="729130E1"/>
    <w:rsid w:val="72967B50"/>
    <w:rsid w:val="72985992"/>
    <w:rsid w:val="72AB5F51"/>
    <w:rsid w:val="72AB773B"/>
    <w:rsid w:val="72B574C1"/>
    <w:rsid w:val="72C753C1"/>
    <w:rsid w:val="72D1172F"/>
    <w:rsid w:val="72D336FA"/>
    <w:rsid w:val="72DD00D4"/>
    <w:rsid w:val="72E2393D"/>
    <w:rsid w:val="72E5220E"/>
    <w:rsid w:val="72EE408F"/>
    <w:rsid w:val="72F86CBC"/>
    <w:rsid w:val="72FC56B6"/>
    <w:rsid w:val="730613D9"/>
    <w:rsid w:val="73116262"/>
    <w:rsid w:val="7318110C"/>
    <w:rsid w:val="731C6E4F"/>
    <w:rsid w:val="73214465"/>
    <w:rsid w:val="73261A7B"/>
    <w:rsid w:val="732C6966"/>
    <w:rsid w:val="73375A36"/>
    <w:rsid w:val="73487C44"/>
    <w:rsid w:val="734F0FD2"/>
    <w:rsid w:val="73522870"/>
    <w:rsid w:val="735760D9"/>
    <w:rsid w:val="735C549D"/>
    <w:rsid w:val="73612AB3"/>
    <w:rsid w:val="73734595"/>
    <w:rsid w:val="73782CD5"/>
    <w:rsid w:val="7383687A"/>
    <w:rsid w:val="738D1646"/>
    <w:rsid w:val="73931D72"/>
    <w:rsid w:val="73970283"/>
    <w:rsid w:val="7399049F"/>
    <w:rsid w:val="739E7864"/>
    <w:rsid w:val="73A11102"/>
    <w:rsid w:val="73B2330F"/>
    <w:rsid w:val="73BB1DD0"/>
    <w:rsid w:val="73BF77DA"/>
    <w:rsid w:val="73CD639B"/>
    <w:rsid w:val="73D0187F"/>
    <w:rsid w:val="73DC213A"/>
    <w:rsid w:val="73E01C2A"/>
    <w:rsid w:val="73E536E4"/>
    <w:rsid w:val="73E7745D"/>
    <w:rsid w:val="73F456D6"/>
    <w:rsid w:val="73F96AE4"/>
    <w:rsid w:val="74033B6B"/>
    <w:rsid w:val="740F250F"/>
    <w:rsid w:val="7416389E"/>
    <w:rsid w:val="741B0EB4"/>
    <w:rsid w:val="741E09A1"/>
    <w:rsid w:val="742A559B"/>
    <w:rsid w:val="743106D8"/>
    <w:rsid w:val="74363F40"/>
    <w:rsid w:val="7439758C"/>
    <w:rsid w:val="74485A21"/>
    <w:rsid w:val="744F5002"/>
    <w:rsid w:val="744F7262"/>
    <w:rsid w:val="74604B19"/>
    <w:rsid w:val="74640AAD"/>
    <w:rsid w:val="74685100"/>
    <w:rsid w:val="7473071B"/>
    <w:rsid w:val="74795BDB"/>
    <w:rsid w:val="747B7BA5"/>
    <w:rsid w:val="74822CE1"/>
    <w:rsid w:val="748E5B2A"/>
    <w:rsid w:val="749018A2"/>
    <w:rsid w:val="74920FD0"/>
    <w:rsid w:val="74A40EAA"/>
    <w:rsid w:val="74A470FC"/>
    <w:rsid w:val="74B35591"/>
    <w:rsid w:val="74B650F9"/>
    <w:rsid w:val="74C0380A"/>
    <w:rsid w:val="74CB28DA"/>
    <w:rsid w:val="74D379E1"/>
    <w:rsid w:val="74D37E9F"/>
    <w:rsid w:val="74D86DA5"/>
    <w:rsid w:val="74D900BF"/>
    <w:rsid w:val="74EA165E"/>
    <w:rsid w:val="74EC0AA3"/>
    <w:rsid w:val="74F514E5"/>
    <w:rsid w:val="74FA308F"/>
    <w:rsid w:val="750202C6"/>
    <w:rsid w:val="751678CE"/>
    <w:rsid w:val="751C3E82"/>
    <w:rsid w:val="751F49D4"/>
    <w:rsid w:val="752E0E4E"/>
    <w:rsid w:val="75350C77"/>
    <w:rsid w:val="75357D54"/>
    <w:rsid w:val="75377F70"/>
    <w:rsid w:val="753C37D8"/>
    <w:rsid w:val="753D30AC"/>
    <w:rsid w:val="7541494A"/>
    <w:rsid w:val="754D1541"/>
    <w:rsid w:val="755723C0"/>
    <w:rsid w:val="7557416E"/>
    <w:rsid w:val="75581C94"/>
    <w:rsid w:val="755A3C5E"/>
    <w:rsid w:val="75644ADD"/>
    <w:rsid w:val="75660855"/>
    <w:rsid w:val="756725B0"/>
    <w:rsid w:val="756920F3"/>
    <w:rsid w:val="757840E4"/>
    <w:rsid w:val="75792336"/>
    <w:rsid w:val="75846F2D"/>
    <w:rsid w:val="758962F1"/>
    <w:rsid w:val="75956A44"/>
    <w:rsid w:val="759E3B4B"/>
    <w:rsid w:val="75A5137D"/>
    <w:rsid w:val="75A629FF"/>
    <w:rsid w:val="75B0387E"/>
    <w:rsid w:val="75C13CDD"/>
    <w:rsid w:val="75D4756D"/>
    <w:rsid w:val="75D92DD5"/>
    <w:rsid w:val="75E8126A"/>
    <w:rsid w:val="75F53987"/>
    <w:rsid w:val="75F776FF"/>
    <w:rsid w:val="75FB0F9D"/>
    <w:rsid w:val="7601232C"/>
    <w:rsid w:val="76016388"/>
    <w:rsid w:val="760D0CD1"/>
    <w:rsid w:val="760D6F22"/>
    <w:rsid w:val="760F39BF"/>
    <w:rsid w:val="76147E47"/>
    <w:rsid w:val="76184541"/>
    <w:rsid w:val="761A519B"/>
    <w:rsid w:val="762156E7"/>
    <w:rsid w:val="76261D92"/>
    <w:rsid w:val="763444AF"/>
    <w:rsid w:val="764566BC"/>
    <w:rsid w:val="76487F5B"/>
    <w:rsid w:val="764F12E9"/>
    <w:rsid w:val="76522B87"/>
    <w:rsid w:val="76592168"/>
    <w:rsid w:val="76593F16"/>
    <w:rsid w:val="766A2DD4"/>
    <w:rsid w:val="766A7ED1"/>
    <w:rsid w:val="767F7285"/>
    <w:rsid w:val="768F16E6"/>
    <w:rsid w:val="76911902"/>
    <w:rsid w:val="76AC676D"/>
    <w:rsid w:val="76AF3B36"/>
    <w:rsid w:val="76B14119"/>
    <w:rsid w:val="76B850E0"/>
    <w:rsid w:val="76C05D43"/>
    <w:rsid w:val="76CC75F6"/>
    <w:rsid w:val="76CF41D8"/>
    <w:rsid w:val="76D42084"/>
    <w:rsid w:val="76D65566"/>
    <w:rsid w:val="76DC3431"/>
    <w:rsid w:val="76DD7484"/>
    <w:rsid w:val="76DF266D"/>
    <w:rsid w:val="76EE58B6"/>
    <w:rsid w:val="76F352B7"/>
    <w:rsid w:val="76FA74A7"/>
    <w:rsid w:val="770420D4"/>
    <w:rsid w:val="77071BC4"/>
    <w:rsid w:val="772C33D8"/>
    <w:rsid w:val="7730111A"/>
    <w:rsid w:val="773A696A"/>
    <w:rsid w:val="77420E4E"/>
    <w:rsid w:val="774E77F3"/>
    <w:rsid w:val="77512E3F"/>
    <w:rsid w:val="77585A66"/>
    <w:rsid w:val="77597468"/>
    <w:rsid w:val="776112D4"/>
    <w:rsid w:val="776A36C6"/>
    <w:rsid w:val="776D717F"/>
    <w:rsid w:val="77756B2D"/>
    <w:rsid w:val="77813373"/>
    <w:rsid w:val="77843214"/>
    <w:rsid w:val="77935205"/>
    <w:rsid w:val="779B5143"/>
    <w:rsid w:val="779C40BA"/>
    <w:rsid w:val="779F757B"/>
    <w:rsid w:val="77B77146"/>
    <w:rsid w:val="77BA4E88"/>
    <w:rsid w:val="77C16217"/>
    <w:rsid w:val="77C43611"/>
    <w:rsid w:val="77CA50CB"/>
    <w:rsid w:val="77D221D2"/>
    <w:rsid w:val="77F55EC0"/>
    <w:rsid w:val="77F71C38"/>
    <w:rsid w:val="77F834E0"/>
    <w:rsid w:val="77F9150C"/>
    <w:rsid w:val="78006D3F"/>
    <w:rsid w:val="781C07DC"/>
    <w:rsid w:val="781F4CEB"/>
    <w:rsid w:val="782F13D2"/>
    <w:rsid w:val="782F4F2E"/>
    <w:rsid w:val="78362761"/>
    <w:rsid w:val="783F0EE9"/>
    <w:rsid w:val="784C1F84"/>
    <w:rsid w:val="784C5CC1"/>
    <w:rsid w:val="78540E39"/>
    <w:rsid w:val="78650950"/>
    <w:rsid w:val="787212BF"/>
    <w:rsid w:val="78762B5D"/>
    <w:rsid w:val="7879089F"/>
    <w:rsid w:val="788C2381"/>
    <w:rsid w:val="788F3C1F"/>
    <w:rsid w:val="78914566"/>
    <w:rsid w:val="789E3E62"/>
    <w:rsid w:val="78A07BDA"/>
    <w:rsid w:val="78B638A1"/>
    <w:rsid w:val="78B813C8"/>
    <w:rsid w:val="78BE62B2"/>
    <w:rsid w:val="78C80335"/>
    <w:rsid w:val="78C95383"/>
    <w:rsid w:val="78DD0E2E"/>
    <w:rsid w:val="78F125C7"/>
    <w:rsid w:val="78F76C86"/>
    <w:rsid w:val="78F9378E"/>
    <w:rsid w:val="790068CB"/>
    <w:rsid w:val="791B1956"/>
    <w:rsid w:val="791D56CF"/>
    <w:rsid w:val="79226841"/>
    <w:rsid w:val="7924080B"/>
    <w:rsid w:val="792B03DA"/>
    <w:rsid w:val="793B3DA7"/>
    <w:rsid w:val="793C6364"/>
    <w:rsid w:val="793F73F3"/>
    <w:rsid w:val="79404F19"/>
    <w:rsid w:val="79425135"/>
    <w:rsid w:val="79815C5D"/>
    <w:rsid w:val="79862009"/>
    <w:rsid w:val="79907C4E"/>
    <w:rsid w:val="79A640BB"/>
    <w:rsid w:val="79A67472"/>
    <w:rsid w:val="79A951B4"/>
    <w:rsid w:val="79B80F53"/>
    <w:rsid w:val="79C21DD2"/>
    <w:rsid w:val="79CE69C9"/>
    <w:rsid w:val="79DA536E"/>
    <w:rsid w:val="79DF4135"/>
    <w:rsid w:val="79F75F20"/>
    <w:rsid w:val="79F857F4"/>
    <w:rsid w:val="79F93A46"/>
    <w:rsid w:val="79FE105C"/>
    <w:rsid w:val="7A102B3D"/>
    <w:rsid w:val="7A106FE1"/>
    <w:rsid w:val="7A1A39BC"/>
    <w:rsid w:val="7A252A8D"/>
    <w:rsid w:val="7A2F7467"/>
    <w:rsid w:val="7A326F58"/>
    <w:rsid w:val="7A3B22B0"/>
    <w:rsid w:val="7A3C1B84"/>
    <w:rsid w:val="7A3F3423"/>
    <w:rsid w:val="7A4078C7"/>
    <w:rsid w:val="7A454EDD"/>
    <w:rsid w:val="7A4D3D91"/>
    <w:rsid w:val="7A540C7C"/>
    <w:rsid w:val="7A5944E4"/>
    <w:rsid w:val="7A61783D"/>
    <w:rsid w:val="7A65732D"/>
    <w:rsid w:val="7A704982"/>
    <w:rsid w:val="7A765096"/>
    <w:rsid w:val="7A880904"/>
    <w:rsid w:val="7A886B78"/>
    <w:rsid w:val="7A9279F6"/>
    <w:rsid w:val="7A9768B0"/>
    <w:rsid w:val="7A9B2D4F"/>
    <w:rsid w:val="7A9B4AFD"/>
    <w:rsid w:val="7AA339B1"/>
    <w:rsid w:val="7AA716F4"/>
    <w:rsid w:val="7AAC0CB4"/>
    <w:rsid w:val="7AAD65DE"/>
    <w:rsid w:val="7AB636E5"/>
    <w:rsid w:val="7AC34054"/>
    <w:rsid w:val="7ADD2219"/>
    <w:rsid w:val="7AE00762"/>
    <w:rsid w:val="7AE067A6"/>
    <w:rsid w:val="7AF67F85"/>
    <w:rsid w:val="7AFD3370"/>
    <w:rsid w:val="7AFE32DE"/>
    <w:rsid w:val="7B000E04"/>
    <w:rsid w:val="7B0C113A"/>
    <w:rsid w:val="7B113011"/>
    <w:rsid w:val="7B18439F"/>
    <w:rsid w:val="7B18591B"/>
    <w:rsid w:val="7B343525"/>
    <w:rsid w:val="7B3A4316"/>
    <w:rsid w:val="7B3B1E3C"/>
    <w:rsid w:val="7B3D5BB4"/>
    <w:rsid w:val="7B492710"/>
    <w:rsid w:val="7B537186"/>
    <w:rsid w:val="7B580C40"/>
    <w:rsid w:val="7B590514"/>
    <w:rsid w:val="7B5B603A"/>
    <w:rsid w:val="7B607AF4"/>
    <w:rsid w:val="7B66335D"/>
    <w:rsid w:val="7B7C74E8"/>
    <w:rsid w:val="7B8657AD"/>
    <w:rsid w:val="7B8F3F36"/>
    <w:rsid w:val="7B8F5645"/>
    <w:rsid w:val="7BA479E1"/>
    <w:rsid w:val="7BA67BFD"/>
    <w:rsid w:val="7BC2337B"/>
    <w:rsid w:val="7BC43A2D"/>
    <w:rsid w:val="7BD77DB7"/>
    <w:rsid w:val="7BDA78A7"/>
    <w:rsid w:val="7BFF6BFE"/>
    <w:rsid w:val="7C0C5586"/>
    <w:rsid w:val="7C0E12FE"/>
    <w:rsid w:val="7C1916B3"/>
    <w:rsid w:val="7C246D74"/>
    <w:rsid w:val="7C280612"/>
    <w:rsid w:val="7C370855"/>
    <w:rsid w:val="7C417926"/>
    <w:rsid w:val="7C464F3C"/>
    <w:rsid w:val="7C466CEA"/>
    <w:rsid w:val="7C5036C5"/>
    <w:rsid w:val="7C541407"/>
    <w:rsid w:val="7C5C02BC"/>
    <w:rsid w:val="7C5E2286"/>
    <w:rsid w:val="7C63789C"/>
    <w:rsid w:val="7C701FB9"/>
    <w:rsid w:val="7C741AA9"/>
    <w:rsid w:val="7C857813"/>
    <w:rsid w:val="7C896BD7"/>
    <w:rsid w:val="7C921F30"/>
    <w:rsid w:val="7CA26617"/>
    <w:rsid w:val="7CAB4B18"/>
    <w:rsid w:val="7CAF2AE1"/>
    <w:rsid w:val="7CB93960"/>
    <w:rsid w:val="7CBC51FE"/>
    <w:rsid w:val="7CD503BE"/>
    <w:rsid w:val="7CDC13FD"/>
    <w:rsid w:val="7CDC52E7"/>
    <w:rsid w:val="7CDE5175"/>
    <w:rsid w:val="7CE50341"/>
    <w:rsid w:val="7CEA58C8"/>
    <w:rsid w:val="7CEF1130"/>
    <w:rsid w:val="7CF60710"/>
    <w:rsid w:val="7CF77FE5"/>
    <w:rsid w:val="7CF84488"/>
    <w:rsid w:val="7D140B97"/>
    <w:rsid w:val="7D1868D9"/>
    <w:rsid w:val="7D1C7A4B"/>
    <w:rsid w:val="7D240F5F"/>
    <w:rsid w:val="7D2953E6"/>
    <w:rsid w:val="7D2A660C"/>
    <w:rsid w:val="7D2C7C8E"/>
    <w:rsid w:val="7D425704"/>
    <w:rsid w:val="7D4E22FA"/>
    <w:rsid w:val="7D6E474B"/>
    <w:rsid w:val="7D711B45"/>
    <w:rsid w:val="7D715FE9"/>
    <w:rsid w:val="7D7D673C"/>
    <w:rsid w:val="7D8201F6"/>
    <w:rsid w:val="7D8B6384"/>
    <w:rsid w:val="7D8C2E23"/>
    <w:rsid w:val="7D8C697F"/>
    <w:rsid w:val="7D9817C8"/>
    <w:rsid w:val="7D99109C"/>
    <w:rsid w:val="7DA243F4"/>
    <w:rsid w:val="7DA55C93"/>
    <w:rsid w:val="7DA912DF"/>
    <w:rsid w:val="7DB165C4"/>
    <w:rsid w:val="7DB54128"/>
    <w:rsid w:val="7DC425BD"/>
    <w:rsid w:val="7DC73E5B"/>
    <w:rsid w:val="7DD520D4"/>
    <w:rsid w:val="7DE44A0D"/>
    <w:rsid w:val="7DE71E07"/>
    <w:rsid w:val="7DE92023"/>
    <w:rsid w:val="7DEC566F"/>
    <w:rsid w:val="7DF42531"/>
    <w:rsid w:val="7DFA5FDE"/>
    <w:rsid w:val="7E086FD3"/>
    <w:rsid w:val="7E105802"/>
    <w:rsid w:val="7E1150D6"/>
    <w:rsid w:val="7E142D13"/>
    <w:rsid w:val="7E14458D"/>
    <w:rsid w:val="7E156974"/>
    <w:rsid w:val="7E1F5A45"/>
    <w:rsid w:val="7E200015"/>
    <w:rsid w:val="7E265025"/>
    <w:rsid w:val="7E2E3EDA"/>
    <w:rsid w:val="7E357016"/>
    <w:rsid w:val="7E370FE0"/>
    <w:rsid w:val="7E447259"/>
    <w:rsid w:val="7E490D14"/>
    <w:rsid w:val="7E497221"/>
    <w:rsid w:val="7E4D25B2"/>
    <w:rsid w:val="7E525E1A"/>
    <w:rsid w:val="7E590F57"/>
    <w:rsid w:val="7E5971A9"/>
    <w:rsid w:val="7E663674"/>
    <w:rsid w:val="7E6A7F71"/>
    <w:rsid w:val="7E6C128B"/>
    <w:rsid w:val="7E7318ED"/>
    <w:rsid w:val="7E786F03"/>
    <w:rsid w:val="7E7C2E97"/>
    <w:rsid w:val="7E7E09BD"/>
    <w:rsid w:val="7E7E6C0F"/>
    <w:rsid w:val="7E7F0292"/>
    <w:rsid w:val="7E843AFA"/>
    <w:rsid w:val="7E8645F2"/>
    <w:rsid w:val="7E8D29AE"/>
    <w:rsid w:val="7E924469"/>
    <w:rsid w:val="7EA06B86"/>
    <w:rsid w:val="7EC16AFC"/>
    <w:rsid w:val="7EC62364"/>
    <w:rsid w:val="7EC860DC"/>
    <w:rsid w:val="7ECD724F"/>
    <w:rsid w:val="7ECF0F9A"/>
    <w:rsid w:val="7ED54355"/>
    <w:rsid w:val="7EDE145C"/>
    <w:rsid w:val="7EED78F1"/>
    <w:rsid w:val="7F086780"/>
    <w:rsid w:val="7F0C5FC9"/>
    <w:rsid w:val="7F1B445E"/>
    <w:rsid w:val="7F1C4F25"/>
    <w:rsid w:val="7F3177DE"/>
    <w:rsid w:val="7F323556"/>
    <w:rsid w:val="7F3D35F7"/>
    <w:rsid w:val="7F403EC5"/>
    <w:rsid w:val="7F435763"/>
    <w:rsid w:val="7F572FBC"/>
    <w:rsid w:val="7F5F5170"/>
    <w:rsid w:val="7F6851CA"/>
    <w:rsid w:val="7F741DC0"/>
    <w:rsid w:val="7F7818B1"/>
    <w:rsid w:val="7F7E49ED"/>
    <w:rsid w:val="7F820039"/>
    <w:rsid w:val="7F8244DD"/>
    <w:rsid w:val="7F8C134D"/>
    <w:rsid w:val="7F8E5325"/>
    <w:rsid w:val="7F8F6BFA"/>
    <w:rsid w:val="7F954211"/>
    <w:rsid w:val="7F9935D5"/>
    <w:rsid w:val="7F9E0BEB"/>
    <w:rsid w:val="7FA04963"/>
    <w:rsid w:val="7FB14DC3"/>
    <w:rsid w:val="7FB273CA"/>
    <w:rsid w:val="7FB623D9"/>
    <w:rsid w:val="7FBB354B"/>
    <w:rsid w:val="7FBB3F4E"/>
    <w:rsid w:val="7FC20FB0"/>
    <w:rsid w:val="7FC63884"/>
    <w:rsid w:val="7FCC5758"/>
    <w:rsid w:val="7FD4460D"/>
    <w:rsid w:val="7FE40CF4"/>
    <w:rsid w:val="7FE707E4"/>
    <w:rsid w:val="7FEA3E31"/>
    <w:rsid w:val="7FEE3921"/>
    <w:rsid w:val="7FF56A5D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semiHidden/>
    <w:unhideWhenUsed/>
    <w:qFormat/>
    <w:uiPriority w:val="99"/>
    <w:rPr>
      <w:color w:val="954F72"/>
      <w:u w:val="single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styleId="10">
    <w:name w:val="HTML Code"/>
    <w:basedOn w:val="6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1">
    <w:name w:val="页眉 字符"/>
    <w:link w:val="3"/>
    <w:qFormat/>
    <w:uiPriority w:val="99"/>
    <w:rPr>
      <w:sz w:val="18"/>
      <w:szCs w:val="18"/>
    </w:rPr>
  </w:style>
  <w:style w:type="character" w:customStyle="1" w:styleId="12">
    <w:name w:val="页脚 字符"/>
    <w:link w:val="2"/>
    <w:qFormat/>
    <w:uiPriority w:val="99"/>
    <w:rPr>
      <w:sz w:val="18"/>
      <w:szCs w:val="18"/>
    </w:rPr>
  </w:style>
  <w:style w:type="character" w:customStyle="1" w:styleId="13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JZ524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简历JZ524.docx</Template>
  <Pages>1</Pages>
  <Words>0</Words>
  <Characters>0</Characters>
  <Lines>1</Lines>
  <Paragraphs>1</Paragraphs>
  <TotalTime>106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2026-05-28T14:32:00Z</dcterms:created>
  <dc:creator>Administrator</dc:creator>
  <cp:lastModifiedBy>WPS_1658019958</cp:lastModifiedBy>
  <cp:lastPrinted>2026-05-28T14:01:00Z</cp:lastPrinted>
  <dcterms:modified xsi:type="dcterms:W3CDTF">2026-10-15T04:13:21Z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eyJoZGlkIjoiOTI2ZTZlMzcyMjM0YWMzYTQ5NjU5MGU3OWUyNWU2MjciLCJ1c2VySWQiOiIxMzkyNzk3Mjk4In0=</vt:lpwstr>
  </property>
  <property fmtid="{D5CDD505-2E9C-101B-9397-08002B2CF9AE}" pid="4" name="ICV">
    <vt:lpwstr>4852A041F69D4033B25564AA93DA496D_13</vt:lpwstr>
  </property>
</Properties>
</file>